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986B20" w14:textId="77777777" w:rsidR="008B4B28" w:rsidRPr="00362E1C" w:rsidRDefault="008B4B28" w:rsidP="00626D8B">
      <w:pPr>
        <w:pStyle w:val="VicBudget"/>
      </w:pPr>
      <w:bookmarkStart w:id="0" w:name="_GoBack"/>
      <w:bookmarkEnd w:id="0"/>
      <w:r w:rsidRPr="00362E1C">
        <w:t>Victorian Budget 15 I 16</w:t>
      </w:r>
    </w:p>
    <w:p w14:paraId="115276C1" w14:textId="77777777" w:rsidR="008B4B28" w:rsidRPr="00362E1C" w:rsidRDefault="008B4B28" w:rsidP="00626D8B">
      <w:pPr>
        <w:pStyle w:val="VicBudgetTitle"/>
      </w:pPr>
      <w:r w:rsidRPr="00362E1C">
        <w:t>For Families</w:t>
      </w:r>
    </w:p>
    <w:p w14:paraId="23A29292" w14:textId="77777777" w:rsidR="008B4B28" w:rsidRPr="00362E1C" w:rsidRDefault="008B4B28" w:rsidP="00626D8B">
      <w:pPr>
        <w:pStyle w:val="VicBudgetSubTitle"/>
      </w:pPr>
      <w:r w:rsidRPr="00362E1C">
        <w:t>Overview</w:t>
      </w:r>
    </w:p>
    <w:p w14:paraId="2EDDB751" w14:textId="77777777" w:rsidR="008B4B28" w:rsidRPr="00362E1C" w:rsidRDefault="008B4B28" w:rsidP="0069420B">
      <w:pPr>
        <w:pStyle w:val="PlainText"/>
        <w:rPr>
          <w:rFonts w:asciiTheme="majorHAnsi" w:hAnsiTheme="majorHAnsi"/>
          <w:szCs w:val="24"/>
        </w:rPr>
      </w:pPr>
    </w:p>
    <w:p w14:paraId="0ACE74D2" w14:textId="77777777" w:rsidR="00362E1C" w:rsidRDefault="00362E1C" w:rsidP="0069420B">
      <w:pPr>
        <w:pStyle w:val="PlainText"/>
        <w:rPr>
          <w:rFonts w:asciiTheme="majorHAnsi" w:hAnsiTheme="majorHAnsi"/>
          <w:szCs w:val="24"/>
        </w:rPr>
      </w:pPr>
    </w:p>
    <w:p w14:paraId="2D646053" w14:textId="77777777" w:rsidR="00362E1C" w:rsidRDefault="00362E1C">
      <w:pPr>
        <w:rPr>
          <w:rFonts w:asciiTheme="majorHAnsi" w:hAnsiTheme="majorHAnsi"/>
        </w:rPr>
      </w:pPr>
      <w:r>
        <w:rPr>
          <w:rFonts w:asciiTheme="majorHAnsi" w:hAnsiTheme="majorHAnsi"/>
        </w:rPr>
        <w:br w:type="page"/>
      </w:r>
    </w:p>
    <w:p w14:paraId="73C26562" w14:textId="77777777" w:rsidR="00626D8B" w:rsidRDefault="00626D8B" w:rsidP="00626D8B">
      <w:pPr>
        <w:pStyle w:val="Copyrighttext"/>
      </w:pPr>
    </w:p>
    <w:p w14:paraId="03B86335" w14:textId="77777777" w:rsidR="00626D8B" w:rsidRDefault="00626D8B" w:rsidP="00626D8B">
      <w:pPr>
        <w:pStyle w:val="Copyrighttext"/>
      </w:pPr>
    </w:p>
    <w:p w14:paraId="53C28C72" w14:textId="77777777" w:rsidR="00626D8B" w:rsidRDefault="00626D8B" w:rsidP="00626D8B">
      <w:pPr>
        <w:pStyle w:val="Copyrighttext"/>
      </w:pPr>
    </w:p>
    <w:p w14:paraId="25D1D415" w14:textId="77777777" w:rsidR="005944AB" w:rsidRDefault="005944AB" w:rsidP="00626D8B">
      <w:pPr>
        <w:pStyle w:val="Copyrighttext"/>
      </w:pPr>
    </w:p>
    <w:p w14:paraId="7DC1FC0C" w14:textId="77777777" w:rsidR="005944AB" w:rsidRDefault="005944AB" w:rsidP="00626D8B">
      <w:pPr>
        <w:pStyle w:val="Copyrighttext"/>
      </w:pPr>
    </w:p>
    <w:p w14:paraId="15EF5112" w14:textId="77777777" w:rsidR="005944AB" w:rsidRDefault="005944AB" w:rsidP="00626D8B">
      <w:pPr>
        <w:pStyle w:val="Copyrighttext"/>
      </w:pPr>
    </w:p>
    <w:p w14:paraId="1905EAFF" w14:textId="77777777" w:rsidR="005944AB" w:rsidRDefault="005944AB" w:rsidP="00626D8B">
      <w:pPr>
        <w:pStyle w:val="Copyrighttext"/>
      </w:pPr>
    </w:p>
    <w:p w14:paraId="1314E8BE" w14:textId="77777777" w:rsidR="005944AB" w:rsidRDefault="005944AB" w:rsidP="00626D8B">
      <w:pPr>
        <w:pStyle w:val="Copyrighttext"/>
      </w:pPr>
    </w:p>
    <w:p w14:paraId="24318C07" w14:textId="77777777" w:rsidR="005944AB" w:rsidRDefault="005944AB" w:rsidP="00626D8B">
      <w:pPr>
        <w:pStyle w:val="Copyrighttext"/>
      </w:pPr>
    </w:p>
    <w:p w14:paraId="1BD5BB91" w14:textId="77777777" w:rsidR="005944AB" w:rsidRDefault="005944AB" w:rsidP="00626D8B">
      <w:pPr>
        <w:pStyle w:val="Copyrighttext"/>
      </w:pPr>
    </w:p>
    <w:p w14:paraId="7189670A" w14:textId="77777777" w:rsidR="005944AB" w:rsidRDefault="005944AB" w:rsidP="00626D8B">
      <w:pPr>
        <w:pStyle w:val="Copyrighttext"/>
      </w:pPr>
    </w:p>
    <w:p w14:paraId="6992C0FC" w14:textId="77777777" w:rsidR="00626D8B" w:rsidRDefault="00626D8B" w:rsidP="00626D8B">
      <w:pPr>
        <w:pStyle w:val="Copyrighttext"/>
      </w:pPr>
    </w:p>
    <w:p w14:paraId="7ED0274A" w14:textId="77777777" w:rsidR="00362E1C" w:rsidRPr="00331679" w:rsidRDefault="00362E1C" w:rsidP="00626D8B">
      <w:pPr>
        <w:pStyle w:val="Copyrighttext"/>
      </w:pPr>
      <w:r w:rsidRPr="00331679">
        <w:t>The Secretary</w:t>
      </w:r>
    </w:p>
    <w:p w14:paraId="12804B9B" w14:textId="77777777" w:rsidR="00362E1C" w:rsidRDefault="00362E1C" w:rsidP="00626D8B">
      <w:pPr>
        <w:pStyle w:val="Copyrighttext"/>
      </w:pPr>
      <w:r w:rsidRPr="00331679">
        <w:t xml:space="preserve">Department of Treasury and Finance </w:t>
      </w:r>
    </w:p>
    <w:p w14:paraId="5EE12763" w14:textId="77777777" w:rsidR="00362E1C" w:rsidRPr="00331679" w:rsidRDefault="00362E1C" w:rsidP="00626D8B">
      <w:pPr>
        <w:pStyle w:val="Copyrighttext"/>
      </w:pPr>
      <w:r w:rsidRPr="00331679">
        <w:t>1 Treasury Place</w:t>
      </w:r>
    </w:p>
    <w:p w14:paraId="7EB0F600" w14:textId="77777777" w:rsidR="00362E1C" w:rsidRPr="00331679" w:rsidRDefault="00362E1C" w:rsidP="00626D8B">
      <w:pPr>
        <w:pStyle w:val="Copyrighttext"/>
      </w:pPr>
      <w:r w:rsidRPr="00331679">
        <w:t>Melbourne, Victoria, 3002 Australia</w:t>
      </w:r>
    </w:p>
    <w:p w14:paraId="65DA538F" w14:textId="77777777" w:rsidR="00362E1C" w:rsidRPr="00331679" w:rsidRDefault="00362E1C" w:rsidP="00626D8B">
      <w:pPr>
        <w:pStyle w:val="Copyrighttext"/>
      </w:pPr>
      <w:r w:rsidRPr="00331679">
        <w:t>Tel: +61 3 9651 5111</w:t>
      </w:r>
    </w:p>
    <w:p w14:paraId="03C49501" w14:textId="77777777" w:rsidR="00362E1C" w:rsidRPr="00331679" w:rsidRDefault="00362E1C" w:rsidP="00626D8B">
      <w:pPr>
        <w:pStyle w:val="Copyrighttext"/>
      </w:pPr>
      <w:r w:rsidRPr="00331679">
        <w:t>Fax: +61 3 9651 2062</w:t>
      </w:r>
    </w:p>
    <w:p w14:paraId="27950B1A" w14:textId="77777777" w:rsidR="00362E1C" w:rsidRPr="00331679" w:rsidRDefault="00362E1C" w:rsidP="00626D8B">
      <w:pPr>
        <w:pStyle w:val="Copyrighttext"/>
      </w:pPr>
      <w:r w:rsidRPr="00331679">
        <w:t>Website: budget.vic.gov.au</w:t>
      </w:r>
    </w:p>
    <w:p w14:paraId="1BD79FB7" w14:textId="77777777" w:rsidR="00362E1C" w:rsidRDefault="00362E1C" w:rsidP="00626D8B">
      <w:pPr>
        <w:pStyle w:val="Copyrighttext"/>
      </w:pPr>
    </w:p>
    <w:p w14:paraId="3A16FCF5" w14:textId="77777777" w:rsidR="00362E1C" w:rsidRDefault="00362E1C" w:rsidP="00626D8B">
      <w:pPr>
        <w:pStyle w:val="Copyrighttext"/>
      </w:pPr>
      <w:r w:rsidRPr="00331679">
        <w:t xml:space="preserve">Authorised by the Victorian Government </w:t>
      </w:r>
    </w:p>
    <w:p w14:paraId="1EF315CD" w14:textId="77777777" w:rsidR="00362E1C" w:rsidRDefault="00362E1C" w:rsidP="00626D8B">
      <w:pPr>
        <w:pStyle w:val="Copyrighttext"/>
      </w:pPr>
      <w:r w:rsidRPr="00331679">
        <w:t xml:space="preserve">1 Treasury Place, Melbourne, 3002 </w:t>
      </w:r>
    </w:p>
    <w:p w14:paraId="6E98284B" w14:textId="77777777" w:rsidR="00362E1C" w:rsidRDefault="00362E1C" w:rsidP="00626D8B">
      <w:pPr>
        <w:pStyle w:val="Copyrighttext"/>
      </w:pPr>
      <w:r w:rsidRPr="00331679">
        <w:t xml:space="preserve">Printed by On Demand, </w:t>
      </w:r>
    </w:p>
    <w:p w14:paraId="5E4EC8BE" w14:textId="77777777" w:rsidR="00362E1C" w:rsidRDefault="00362E1C" w:rsidP="00626D8B">
      <w:pPr>
        <w:pStyle w:val="Copyrighttext"/>
      </w:pPr>
      <w:r w:rsidRPr="00331679">
        <w:t>Port Melbourne</w:t>
      </w:r>
    </w:p>
    <w:p w14:paraId="0F7818D6" w14:textId="77777777" w:rsidR="00362E1C" w:rsidRDefault="00362E1C" w:rsidP="00626D8B">
      <w:pPr>
        <w:pStyle w:val="Copyrighttext"/>
      </w:pPr>
      <w:r w:rsidRPr="00331679">
        <w:t>Printed on recycled paper</w:t>
      </w:r>
    </w:p>
    <w:p w14:paraId="0D5D8E3B" w14:textId="77777777" w:rsidR="00362E1C" w:rsidRPr="00331679" w:rsidRDefault="00362E1C" w:rsidP="00626D8B">
      <w:pPr>
        <w:pStyle w:val="Copyrighttext"/>
      </w:pPr>
    </w:p>
    <w:p w14:paraId="592621A8" w14:textId="77777777" w:rsidR="00362E1C" w:rsidRDefault="00362E1C" w:rsidP="00626D8B">
      <w:pPr>
        <w:pStyle w:val="Copyrighttext"/>
      </w:pPr>
      <w:r w:rsidRPr="00331679">
        <w:t xml:space="preserve">This publication makes reference to the 2015-16 Budget paper set which includes: </w:t>
      </w:r>
    </w:p>
    <w:p w14:paraId="26E61B06" w14:textId="1208508D" w:rsidR="00362E1C" w:rsidRDefault="00362E1C" w:rsidP="00626D8B">
      <w:pPr>
        <w:pStyle w:val="Copyrighttext"/>
      </w:pPr>
      <w:r>
        <w:t>Budget Paper No. 1</w:t>
      </w:r>
      <w:r w:rsidR="00626D8B">
        <w:t xml:space="preserve"> – </w:t>
      </w:r>
      <w:r>
        <w:t xml:space="preserve">Treasurer </w:t>
      </w:r>
      <w:r w:rsidRPr="00331679">
        <w:t xml:space="preserve">Speech </w:t>
      </w:r>
    </w:p>
    <w:p w14:paraId="64A78BB8" w14:textId="77161D7B" w:rsidR="00362E1C" w:rsidRDefault="00362E1C" w:rsidP="00626D8B">
      <w:pPr>
        <w:pStyle w:val="Copyrighttext"/>
      </w:pPr>
      <w:r>
        <w:t>Budget Paper No. 2</w:t>
      </w:r>
      <w:r w:rsidR="00626D8B">
        <w:t xml:space="preserve"> – </w:t>
      </w:r>
      <w:r w:rsidRPr="00331679">
        <w:t xml:space="preserve">Strategy and Outlook </w:t>
      </w:r>
    </w:p>
    <w:p w14:paraId="0AA80A2F" w14:textId="167CF399" w:rsidR="00362E1C" w:rsidRDefault="00362E1C" w:rsidP="00626D8B">
      <w:pPr>
        <w:pStyle w:val="Copyrighttext"/>
      </w:pPr>
      <w:r>
        <w:t>Budget Paper No. 3</w:t>
      </w:r>
      <w:r w:rsidR="00626D8B">
        <w:t xml:space="preserve"> – </w:t>
      </w:r>
      <w:r w:rsidRPr="00331679">
        <w:t xml:space="preserve">Service Delivery </w:t>
      </w:r>
    </w:p>
    <w:p w14:paraId="6B9B559C" w14:textId="7593772E" w:rsidR="00362E1C" w:rsidRDefault="00362E1C" w:rsidP="00626D8B">
      <w:pPr>
        <w:pStyle w:val="Copyrighttext"/>
      </w:pPr>
      <w:r>
        <w:t>Budget Paper No. 4</w:t>
      </w:r>
      <w:r w:rsidR="00626D8B">
        <w:t xml:space="preserve"> – </w:t>
      </w:r>
      <w:r w:rsidRPr="00331679">
        <w:t xml:space="preserve">State Capital Program </w:t>
      </w:r>
    </w:p>
    <w:p w14:paraId="413025C7" w14:textId="5A502EEF" w:rsidR="00362E1C" w:rsidRPr="00331679" w:rsidRDefault="00362E1C" w:rsidP="00626D8B">
      <w:pPr>
        <w:pStyle w:val="Copyrighttext"/>
      </w:pPr>
      <w:r>
        <w:t>Budget Paper No. 5</w:t>
      </w:r>
      <w:r w:rsidR="00626D8B">
        <w:t xml:space="preserve"> – </w:t>
      </w:r>
      <w:r w:rsidRPr="00331679">
        <w:t>Statement of Finances</w:t>
      </w:r>
    </w:p>
    <w:p w14:paraId="6F26108B" w14:textId="77777777" w:rsidR="00362E1C" w:rsidRDefault="00362E1C" w:rsidP="00626D8B">
      <w:pPr>
        <w:pStyle w:val="Copyrighttext"/>
      </w:pPr>
      <w:r w:rsidRPr="00331679">
        <w:t>(incorporating Quarterly Financial Report No. 3)</w:t>
      </w:r>
    </w:p>
    <w:p w14:paraId="225588C1" w14:textId="77777777" w:rsidR="00362E1C" w:rsidRPr="00331679" w:rsidRDefault="00362E1C" w:rsidP="00626D8B">
      <w:pPr>
        <w:pStyle w:val="Copyrighttext"/>
      </w:pPr>
    </w:p>
    <w:p w14:paraId="466C0916" w14:textId="77777777" w:rsidR="00362E1C" w:rsidRPr="00331679" w:rsidRDefault="00362E1C" w:rsidP="00626D8B">
      <w:pPr>
        <w:pStyle w:val="Copyrighttext"/>
      </w:pPr>
      <w:r w:rsidRPr="00331679">
        <w:t>© State of Victoria</w:t>
      </w:r>
    </w:p>
    <w:p w14:paraId="39A57AF1" w14:textId="77777777" w:rsidR="00362E1C" w:rsidRDefault="00362E1C" w:rsidP="00626D8B">
      <w:pPr>
        <w:pStyle w:val="Copyrighttext"/>
      </w:pPr>
      <w:r w:rsidRPr="00331679">
        <w:t>(Department of Treasury and Finance) 2015</w:t>
      </w:r>
    </w:p>
    <w:p w14:paraId="1C6A4340" w14:textId="77777777" w:rsidR="00362E1C" w:rsidRPr="00331679" w:rsidRDefault="00362E1C" w:rsidP="00626D8B">
      <w:pPr>
        <w:pStyle w:val="Copyrighttext"/>
      </w:pPr>
    </w:p>
    <w:p w14:paraId="33A29D9B" w14:textId="77777777" w:rsidR="00362E1C" w:rsidRDefault="00362E1C" w:rsidP="00626D8B">
      <w:pPr>
        <w:pStyle w:val="Copyrighttext"/>
      </w:pPr>
      <w:r w:rsidRPr="00331679">
        <w:t>You are free to re-use this work under a Creative Commons Attribution 4.0 licence, provided you credit the State of Victoria (Department of Treasury and Finance) as author, indicate if changes were made  and comply with the other licence terms. The licence does not apply to any images, photographs or branding, including Government logos.</w:t>
      </w:r>
    </w:p>
    <w:p w14:paraId="0085155C" w14:textId="77777777" w:rsidR="00362E1C" w:rsidRPr="00331679" w:rsidRDefault="00362E1C" w:rsidP="00626D8B">
      <w:pPr>
        <w:pStyle w:val="Copyrighttext"/>
      </w:pPr>
    </w:p>
    <w:p w14:paraId="0C9119EE" w14:textId="77777777" w:rsidR="00362E1C" w:rsidRDefault="00362E1C" w:rsidP="00626D8B">
      <w:pPr>
        <w:pStyle w:val="Copyrighttext"/>
      </w:pPr>
      <w:r w:rsidRPr="00331679">
        <w:t xml:space="preserve">Copyright queries may be directed to </w:t>
      </w:r>
      <w:hyperlink r:id="rId9" w:history="1">
        <w:r w:rsidRPr="00844CCF">
          <w:rPr>
            <w:rStyle w:val="Hyperlink"/>
            <w:sz w:val="24"/>
            <w:szCs w:val="24"/>
          </w:rPr>
          <w:t>IPpolicy@dtf.vic.gov.au</w:t>
        </w:r>
      </w:hyperlink>
    </w:p>
    <w:p w14:paraId="359C7915" w14:textId="77777777" w:rsidR="00362E1C" w:rsidRPr="00331679" w:rsidRDefault="00362E1C" w:rsidP="00626D8B">
      <w:pPr>
        <w:pStyle w:val="Copyrighttext"/>
      </w:pPr>
    </w:p>
    <w:p w14:paraId="4EDDF3C1" w14:textId="77777777" w:rsidR="00362E1C" w:rsidRPr="00362E1C" w:rsidRDefault="00362E1C" w:rsidP="00626D8B">
      <w:pPr>
        <w:pStyle w:val="Copyrighttext"/>
      </w:pPr>
      <w:r w:rsidRPr="00362E1C">
        <w:t>ISSN 2204-7174</w:t>
      </w:r>
    </w:p>
    <w:p w14:paraId="33DD2275" w14:textId="77777777" w:rsidR="00362E1C" w:rsidRPr="00331679" w:rsidRDefault="00362E1C" w:rsidP="00626D8B">
      <w:pPr>
        <w:pStyle w:val="Copyrighttext"/>
      </w:pPr>
      <w:r w:rsidRPr="00331679">
        <w:t>Published May 2015</w:t>
      </w:r>
    </w:p>
    <w:p w14:paraId="457FB932" w14:textId="77777777" w:rsidR="008B4B28" w:rsidRPr="00362E1C" w:rsidRDefault="008B4B28" w:rsidP="00626D8B">
      <w:pPr>
        <w:pStyle w:val="Copyrighttext"/>
      </w:pPr>
    </w:p>
    <w:p w14:paraId="4FF09312" w14:textId="77777777" w:rsidR="00362E1C" w:rsidRDefault="00362E1C" w:rsidP="00626D8B">
      <w:pPr>
        <w:pStyle w:val="Copyrighttext"/>
      </w:pPr>
    </w:p>
    <w:p w14:paraId="4E7B2393" w14:textId="77777777" w:rsidR="004054CC" w:rsidRDefault="004054CC" w:rsidP="0069420B">
      <w:pPr>
        <w:pStyle w:val="PlainText"/>
        <w:rPr>
          <w:rFonts w:asciiTheme="majorHAnsi" w:hAnsiTheme="majorHAnsi"/>
          <w:b/>
          <w:color w:val="943634" w:themeColor="accent2" w:themeShade="BF"/>
          <w:sz w:val="96"/>
          <w:szCs w:val="96"/>
        </w:rPr>
        <w:sectPr w:rsidR="004054CC" w:rsidSect="00B01332">
          <w:headerReference w:type="even" r:id="rId10"/>
          <w:headerReference w:type="default" r:id="rId11"/>
          <w:footerReference w:type="even" r:id="rId12"/>
          <w:footerReference w:type="default" r:id="rId13"/>
          <w:headerReference w:type="first" r:id="rId14"/>
          <w:footerReference w:type="first" r:id="rId15"/>
          <w:pgSz w:w="11900" w:h="16840"/>
          <w:pgMar w:top="1152" w:right="1152" w:bottom="1152" w:left="1152" w:header="706" w:footer="461" w:gutter="0"/>
          <w:cols w:space="708"/>
          <w:docGrid w:linePitch="360"/>
        </w:sectPr>
      </w:pPr>
    </w:p>
    <w:p w14:paraId="4ED380CD" w14:textId="253A73D9" w:rsidR="008B4B28" w:rsidRPr="0069420B" w:rsidRDefault="008B4B28" w:rsidP="0069420B">
      <w:pPr>
        <w:pStyle w:val="PlainText"/>
        <w:rPr>
          <w:rFonts w:asciiTheme="majorHAnsi" w:hAnsiTheme="majorHAnsi"/>
          <w:b/>
          <w:color w:val="943634" w:themeColor="accent2" w:themeShade="BF"/>
          <w:sz w:val="96"/>
          <w:szCs w:val="96"/>
        </w:rPr>
      </w:pPr>
      <w:r w:rsidRPr="0069420B">
        <w:rPr>
          <w:rFonts w:asciiTheme="majorHAnsi" w:hAnsiTheme="majorHAnsi"/>
          <w:b/>
          <w:color w:val="943634" w:themeColor="accent2" w:themeShade="BF"/>
          <w:sz w:val="96"/>
          <w:szCs w:val="96"/>
        </w:rPr>
        <w:lastRenderedPageBreak/>
        <w:t>Treasurer</w:t>
      </w:r>
      <w:r w:rsidR="0069420B" w:rsidRPr="0069420B">
        <w:rPr>
          <w:rFonts w:asciiTheme="majorHAnsi" w:hAnsiTheme="majorHAnsi"/>
          <w:b/>
          <w:color w:val="943634" w:themeColor="accent2" w:themeShade="BF"/>
          <w:sz w:val="96"/>
          <w:szCs w:val="96"/>
        </w:rPr>
        <w:t>’</w:t>
      </w:r>
      <w:r w:rsidRPr="0069420B">
        <w:rPr>
          <w:rFonts w:asciiTheme="majorHAnsi" w:hAnsiTheme="majorHAnsi"/>
          <w:b/>
          <w:color w:val="943634" w:themeColor="accent2" w:themeShade="BF"/>
          <w:sz w:val="96"/>
          <w:szCs w:val="96"/>
        </w:rPr>
        <w:t>s message</w:t>
      </w:r>
    </w:p>
    <w:p w14:paraId="625DBEA2" w14:textId="77777777" w:rsidR="0069420B" w:rsidRPr="00362E1C" w:rsidRDefault="0069420B" w:rsidP="0069420B">
      <w:pPr>
        <w:pStyle w:val="PlainText"/>
        <w:rPr>
          <w:rFonts w:asciiTheme="majorHAnsi" w:hAnsiTheme="majorHAnsi"/>
          <w:szCs w:val="24"/>
        </w:rPr>
      </w:pPr>
    </w:p>
    <w:p w14:paraId="2301250C" w14:textId="77777777" w:rsidR="008B4B28" w:rsidRPr="007A3285" w:rsidRDefault="008B4B28" w:rsidP="0069420B">
      <w:pPr>
        <w:pStyle w:val="PlainText"/>
        <w:rPr>
          <w:rFonts w:asciiTheme="majorHAnsi" w:hAnsiTheme="majorHAnsi"/>
          <w:szCs w:val="24"/>
        </w:rPr>
      </w:pPr>
      <w:r w:rsidRPr="007A3285">
        <w:rPr>
          <w:rFonts w:asciiTheme="majorHAnsi" w:hAnsiTheme="majorHAnsi"/>
          <w:szCs w:val="24"/>
        </w:rPr>
        <w:t>The 2015-16 Victorian Budget: For Families gets on with the projects our state needs and puts people first.</w:t>
      </w:r>
    </w:p>
    <w:p w14:paraId="7A1FDD6A" w14:textId="77777777" w:rsidR="0069420B" w:rsidRPr="007A3285" w:rsidRDefault="0069420B" w:rsidP="0069420B">
      <w:pPr>
        <w:pStyle w:val="PlainText"/>
        <w:rPr>
          <w:rFonts w:asciiTheme="majorHAnsi" w:hAnsiTheme="majorHAnsi"/>
          <w:szCs w:val="24"/>
        </w:rPr>
      </w:pPr>
    </w:p>
    <w:p w14:paraId="7DF6F866" w14:textId="34132C46" w:rsidR="008B4B28" w:rsidRPr="007A3285" w:rsidRDefault="008B4B28" w:rsidP="0069420B">
      <w:pPr>
        <w:pStyle w:val="PlainText"/>
        <w:rPr>
          <w:rFonts w:asciiTheme="majorHAnsi" w:hAnsiTheme="majorHAnsi"/>
          <w:szCs w:val="24"/>
        </w:rPr>
      </w:pPr>
      <w:r w:rsidRPr="007A3285">
        <w:rPr>
          <w:rFonts w:asciiTheme="majorHAnsi" w:hAnsiTheme="majorHAnsi"/>
          <w:szCs w:val="24"/>
        </w:rPr>
        <w:t>It delivers on Labor</w:t>
      </w:r>
      <w:r w:rsidR="0069420B" w:rsidRPr="007A3285">
        <w:rPr>
          <w:rFonts w:asciiTheme="majorHAnsi" w:hAnsiTheme="majorHAnsi"/>
          <w:szCs w:val="24"/>
        </w:rPr>
        <w:t>’</w:t>
      </w:r>
      <w:r w:rsidRPr="007A3285">
        <w:rPr>
          <w:rFonts w:asciiTheme="majorHAnsi" w:hAnsiTheme="majorHAnsi"/>
          <w:szCs w:val="24"/>
        </w:rPr>
        <w:t>s election promises.</w:t>
      </w:r>
    </w:p>
    <w:p w14:paraId="337E3800" w14:textId="77777777" w:rsidR="0069420B" w:rsidRPr="007A3285" w:rsidRDefault="0069420B" w:rsidP="0069420B">
      <w:pPr>
        <w:pStyle w:val="PlainText"/>
        <w:rPr>
          <w:rFonts w:asciiTheme="majorHAnsi" w:hAnsiTheme="majorHAnsi"/>
          <w:szCs w:val="24"/>
        </w:rPr>
      </w:pPr>
    </w:p>
    <w:p w14:paraId="06A4665B" w14:textId="4E9CF14B" w:rsidR="008B4B28" w:rsidRPr="007A3285" w:rsidRDefault="008B4B28" w:rsidP="0069420B">
      <w:pPr>
        <w:pStyle w:val="PlainText"/>
        <w:rPr>
          <w:rFonts w:asciiTheme="majorHAnsi" w:hAnsiTheme="majorHAnsi"/>
          <w:szCs w:val="24"/>
        </w:rPr>
      </w:pPr>
      <w:r w:rsidRPr="007A3285">
        <w:rPr>
          <w:rFonts w:asciiTheme="majorHAnsi" w:hAnsiTheme="majorHAnsi"/>
          <w:szCs w:val="24"/>
        </w:rPr>
        <w:t>We</w:t>
      </w:r>
      <w:r w:rsidR="0069420B" w:rsidRPr="007A3285">
        <w:rPr>
          <w:rFonts w:asciiTheme="majorHAnsi" w:hAnsiTheme="majorHAnsi"/>
          <w:szCs w:val="24"/>
        </w:rPr>
        <w:t>’</w:t>
      </w:r>
      <w:r w:rsidRPr="007A3285">
        <w:rPr>
          <w:rFonts w:asciiTheme="majorHAnsi" w:hAnsiTheme="majorHAnsi"/>
          <w:szCs w:val="24"/>
        </w:rPr>
        <w:t>ve maintained Victoria</w:t>
      </w:r>
      <w:r w:rsidR="0069420B" w:rsidRPr="007A3285">
        <w:rPr>
          <w:rFonts w:asciiTheme="majorHAnsi" w:hAnsiTheme="majorHAnsi"/>
          <w:szCs w:val="24"/>
        </w:rPr>
        <w:t>’</w:t>
      </w:r>
      <w:r w:rsidRPr="007A3285">
        <w:rPr>
          <w:rFonts w:asciiTheme="majorHAnsi" w:hAnsiTheme="majorHAnsi"/>
          <w:szCs w:val="24"/>
        </w:rPr>
        <w:t>s triple-A credit rating and reduced net debt. Our stable finances mean we can build more projects and provide more services for families in growing areas.</w:t>
      </w:r>
    </w:p>
    <w:p w14:paraId="0C3721A8" w14:textId="77777777" w:rsidR="0069420B" w:rsidRPr="007A3285" w:rsidRDefault="0069420B" w:rsidP="0069420B">
      <w:pPr>
        <w:pStyle w:val="PlainText"/>
        <w:rPr>
          <w:rFonts w:asciiTheme="majorHAnsi" w:hAnsiTheme="majorHAnsi"/>
          <w:szCs w:val="24"/>
        </w:rPr>
      </w:pPr>
    </w:p>
    <w:p w14:paraId="6BF769ED" w14:textId="6CD3AC7D" w:rsidR="008B4B28" w:rsidRPr="007A3285" w:rsidRDefault="008B4B28" w:rsidP="0069420B">
      <w:pPr>
        <w:pStyle w:val="PlainText"/>
        <w:rPr>
          <w:rFonts w:asciiTheme="majorHAnsi" w:hAnsiTheme="majorHAnsi"/>
          <w:szCs w:val="24"/>
        </w:rPr>
      </w:pPr>
      <w:r w:rsidRPr="007A3285">
        <w:rPr>
          <w:rFonts w:asciiTheme="majorHAnsi" w:hAnsiTheme="majorHAnsi"/>
          <w:szCs w:val="24"/>
        </w:rPr>
        <w:t>And with Victoria emerging from a jobs crisis, we</w:t>
      </w:r>
      <w:r w:rsidR="0069420B" w:rsidRPr="007A3285">
        <w:rPr>
          <w:rFonts w:asciiTheme="majorHAnsi" w:hAnsiTheme="majorHAnsi"/>
          <w:szCs w:val="24"/>
        </w:rPr>
        <w:t>’</w:t>
      </w:r>
      <w:r w:rsidRPr="007A3285">
        <w:rPr>
          <w:rFonts w:asciiTheme="majorHAnsi" w:hAnsiTheme="majorHAnsi"/>
          <w:szCs w:val="24"/>
        </w:rPr>
        <w:t>re supporting businesses and industries and boosting the skills of the next generation of Victorian workers, to help create 100,000 new jobs.</w:t>
      </w:r>
    </w:p>
    <w:p w14:paraId="051BC887" w14:textId="77777777" w:rsidR="0069420B" w:rsidRPr="00362E1C" w:rsidRDefault="0069420B" w:rsidP="0069420B">
      <w:pPr>
        <w:pStyle w:val="PlainText"/>
        <w:rPr>
          <w:rFonts w:asciiTheme="majorHAnsi" w:hAnsiTheme="majorHAnsi"/>
          <w:szCs w:val="24"/>
        </w:rPr>
      </w:pPr>
    </w:p>
    <w:p w14:paraId="735069B7" w14:textId="03F6114E" w:rsidR="008B4B28" w:rsidRDefault="008B4B28" w:rsidP="0069420B">
      <w:pPr>
        <w:pStyle w:val="PlainText"/>
        <w:rPr>
          <w:rFonts w:asciiTheme="majorHAnsi" w:hAnsiTheme="majorHAnsi"/>
          <w:szCs w:val="24"/>
        </w:rPr>
      </w:pPr>
      <w:r w:rsidRPr="00362E1C">
        <w:rPr>
          <w:rFonts w:asciiTheme="majorHAnsi" w:hAnsiTheme="majorHAnsi"/>
          <w:szCs w:val="24"/>
        </w:rPr>
        <w:t>This is a Budget for families because</w:t>
      </w:r>
      <w:r w:rsidR="0069420B">
        <w:rPr>
          <w:rFonts w:asciiTheme="majorHAnsi" w:hAnsiTheme="majorHAnsi"/>
          <w:szCs w:val="24"/>
        </w:rPr>
        <w:t xml:space="preserve"> </w:t>
      </w:r>
      <w:r w:rsidRPr="00362E1C">
        <w:rPr>
          <w:rFonts w:asciiTheme="majorHAnsi" w:hAnsiTheme="majorHAnsi"/>
          <w:szCs w:val="24"/>
        </w:rPr>
        <w:t>it gets Victoria back to work. Everyone in our state has a right to the dignity and security of a stable job in a growing industry.</w:t>
      </w:r>
    </w:p>
    <w:p w14:paraId="12028101" w14:textId="77777777" w:rsidR="0069420B" w:rsidRPr="00362E1C" w:rsidRDefault="0069420B" w:rsidP="0069420B">
      <w:pPr>
        <w:pStyle w:val="PlainText"/>
        <w:rPr>
          <w:rFonts w:asciiTheme="majorHAnsi" w:hAnsiTheme="majorHAnsi"/>
          <w:szCs w:val="24"/>
        </w:rPr>
      </w:pPr>
    </w:p>
    <w:p w14:paraId="3629E80C" w14:textId="14E674E2" w:rsidR="008B4B28" w:rsidRDefault="008B4B28" w:rsidP="0069420B">
      <w:pPr>
        <w:pStyle w:val="PlainText"/>
        <w:rPr>
          <w:rFonts w:asciiTheme="majorHAnsi" w:hAnsiTheme="majorHAnsi"/>
          <w:szCs w:val="24"/>
        </w:rPr>
      </w:pPr>
      <w:r w:rsidRPr="00362E1C">
        <w:rPr>
          <w:rFonts w:asciiTheme="majorHAnsi" w:hAnsiTheme="majorHAnsi"/>
          <w:szCs w:val="24"/>
        </w:rPr>
        <w:t>This is a Budget for families because it invests in schools and hospitals, giving our loved ones the care they</w:t>
      </w:r>
      <w:r w:rsidR="0069420B">
        <w:rPr>
          <w:rFonts w:asciiTheme="majorHAnsi" w:hAnsiTheme="majorHAnsi"/>
          <w:szCs w:val="24"/>
        </w:rPr>
        <w:t xml:space="preserve"> </w:t>
      </w:r>
      <w:r w:rsidRPr="00362E1C">
        <w:rPr>
          <w:rFonts w:asciiTheme="majorHAnsi" w:hAnsiTheme="majorHAnsi"/>
          <w:szCs w:val="24"/>
        </w:rPr>
        <w:t>need and giving every young Victorian the chance they deserve.</w:t>
      </w:r>
    </w:p>
    <w:p w14:paraId="681EB5A6" w14:textId="77777777" w:rsidR="0069420B" w:rsidRPr="00362E1C" w:rsidRDefault="0069420B" w:rsidP="0069420B">
      <w:pPr>
        <w:pStyle w:val="PlainText"/>
        <w:rPr>
          <w:rFonts w:asciiTheme="majorHAnsi" w:hAnsiTheme="majorHAnsi"/>
          <w:szCs w:val="24"/>
        </w:rPr>
      </w:pPr>
    </w:p>
    <w:p w14:paraId="00B7D554" w14:textId="77777777" w:rsidR="008B4B28" w:rsidRDefault="008B4B28" w:rsidP="0069420B">
      <w:pPr>
        <w:pStyle w:val="PlainText"/>
        <w:rPr>
          <w:rFonts w:asciiTheme="majorHAnsi" w:hAnsiTheme="majorHAnsi"/>
          <w:szCs w:val="24"/>
        </w:rPr>
      </w:pPr>
      <w:r w:rsidRPr="00362E1C">
        <w:rPr>
          <w:rFonts w:asciiTheme="majorHAnsi" w:hAnsiTheme="majorHAnsi"/>
          <w:szCs w:val="24"/>
        </w:rPr>
        <w:t>This is a Budget for families because it invests in the transport projects that Victoria needs, so people can get to work and get back home safer and sooner.</w:t>
      </w:r>
    </w:p>
    <w:p w14:paraId="7D2BA04E" w14:textId="77777777" w:rsidR="0069420B" w:rsidRPr="00362E1C" w:rsidRDefault="0069420B" w:rsidP="0069420B">
      <w:pPr>
        <w:pStyle w:val="PlainText"/>
        <w:rPr>
          <w:rFonts w:asciiTheme="majorHAnsi" w:hAnsiTheme="majorHAnsi"/>
          <w:szCs w:val="24"/>
        </w:rPr>
      </w:pPr>
    </w:p>
    <w:p w14:paraId="277F9723" w14:textId="35DAE7F5" w:rsidR="008B4B28" w:rsidRDefault="008B4B28" w:rsidP="0069420B">
      <w:pPr>
        <w:pStyle w:val="PlainText"/>
        <w:rPr>
          <w:rFonts w:asciiTheme="majorHAnsi" w:hAnsiTheme="majorHAnsi"/>
          <w:szCs w:val="24"/>
        </w:rPr>
      </w:pPr>
      <w:r w:rsidRPr="00362E1C">
        <w:rPr>
          <w:rFonts w:asciiTheme="majorHAnsi" w:hAnsiTheme="majorHAnsi"/>
          <w:szCs w:val="24"/>
        </w:rPr>
        <w:t>We</w:t>
      </w:r>
      <w:r w:rsidR="0069420B">
        <w:rPr>
          <w:rFonts w:asciiTheme="majorHAnsi" w:hAnsiTheme="majorHAnsi"/>
          <w:szCs w:val="24"/>
        </w:rPr>
        <w:t>’</w:t>
      </w:r>
      <w:r w:rsidRPr="00362E1C">
        <w:rPr>
          <w:rFonts w:asciiTheme="majorHAnsi" w:hAnsiTheme="majorHAnsi"/>
          <w:szCs w:val="24"/>
        </w:rPr>
        <w:t>re investing in hospitals, schools, jobs and transport because these are the things that matter to us all.</w:t>
      </w:r>
    </w:p>
    <w:p w14:paraId="11F22401" w14:textId="77777777" w:rsidR="0069420B" w:rsidRPr="00362E1C" w:rsidRDefault="0069420B" w:rsidP="0069420B">
      <w:pPr>
        <w:pStyle w:val="PlainText"/>
        <w:rPr>
          <w:rFonts w:asciiTheme="majorHAnsi" w:hAnsiTheme="majorHAnsi"/>
          <w:szCs w:val="24"/>
        </w:rPr>
      </w:pPr>
    </w:p>
    <w:p w14:paraId="7CEDC2C7" w14:textId="78EAB7D7" w:rsidR="008B4B28" w:rsidRDefault="008B4B28" w:rsidP="0069420B">
      <w:pPr>
        <w:pStyle w:val="PlainText"/>
        <w:rPr>
          <w:rFonts w:asciiTheme="majorHAnsi" w:hAnsiTheme="majorHAnsi"/>
          <w:szCs w:val="24"/>
        </w:rPr>
      </w:pPr>
      <w:r w:rsidRPr="00362E1C">
        <w:rPr>
          <w:rFonts w:asciiTheme="majorHAnsi" w:hAnsiTheme="majorHAnsi"/>
          <w:szCs w:val="24"/>
        </w:rPr>
        <w:t>These are basic building blocks of</w:t>
      </w:r>
      <w:r w:rsidR="0069420B">
        <w:rPr>
          <w:rFonts w:asciiTheme="majorHAnsi" w:hAnsiTheme="majorHAnsi"/>
          <w:szCs w:val="24"/>
        </w:rPr>
        <w:t xml:space="preserve"> </w:t>
      </w:r>
      <w:r w:rsidRPr="00362E1C">
        <w:rPr>
          <w:rFonts w:asciiTheme="majorHAnsi" w:hAnsiTheme="majorHAnsi"/>
          <w:szCs w:val="24"/>
        </w:rPr>
        <w:t>our society that keep families together, keep communities safe and keep our state growing.</w:t>
      </w:r>
    </w:p>
    <w:p w14:paraId="5F9BAFA2" w14:textId="77777777" w:rsidR="0069420B" w:rsidRPr="00362E1C" w:rsidRDefault="0069420B" w:rsidP="0069420B">
      <w:pPr>
        <w:pStyle w:val="PlainText"/>
        <w:rPr>
          <w:rFonts w:asciiTheme="majorHAnsi" w:hAnsiTheme="majorHAnsi"/>
          <w:szCs w:val="24"/>
        </w:rPr>
      </w:pPr>
    </w:p>
    <w:p w14:paraId="485638F0" w14:textId="77777777" w:rsidR="008B4B28" w:rsidRDefault="008B4B28" w:rsidP="0069420B">
      <w:pPr>
        <w:pStyle w:val="PlainText"/>
        <w:rPr>
          <w:rFonts w:asciiTheme="majorHAnsi" w:hAnsiTheme="majorHAnsi"/>
          <w:szCs w:val="24"/>
        </w:rPr>
      </w:pPr>
      <w:r w:rsidRPr="00362E1C">
        <w:rPr>
          <w:rFonts w:asciiTheme="majorHAnsi" w:hAnsiTheme="majorHAnsi"/>
          <w:szCs w:val="24"/>
        </w:rPr>
        <w:t>Our Budget is fair.</w:t>
      </w:r>
    </w:p>
    <w:p w14:paraId="72ADD5DB" w14:textId="77777777" w:rsidR="0069420B" w:rsidRPr="00362E1C" w:rsidRDefault="0069420B" w:rsidP="0069420B">
      <w:pPr>
        <w:pStyle w:val="PlainText"/>
        <w:rPr>
          <w:rFonts w:asciiTheme="majorHAnsi" w:hAnsiTheme="majorHAnsi"/>
          <w:szCs w:val="24"/>
        </w:rPr>
      </w:pPr>
    </w:p>
    <w:p w14:paraId="780D29DD" w14:textId="0ECBA243" w:rsidR="008B4B28" w:rsidRDefault="008B4B28" w:rsidP="0069420B">
      <w:pPr>
        <w:pStyle w:val="PlainText"/>
        <w:rPr>
          <w:rFonts w:asciiTheme="majorHAnsi" w:hAnsiTheme="majorHAnsi"/>
          <w:szCs w:val="24"/>
        </w:rPr>
      </w:pPr>
      <w:r w:rsidRPr="00362E1C">
        <w:rPr>
          <w:rFonts w:asciiTheme="majorHAnsi" w:hAnsiTheme="majorHAnsi"/>
          <w:szCs w:val="24"/>
        </w:rPr>
        <w:t>It will help struggling families through</w:t>
      </w:r>
      <w:r w:rsidR="0069420B">
        <w:rPr>
          <w:rFonts w:asciiTheme="majorHAnsi" w:hAnsiTheme="majorHAnsi"/>
          <w:szCs w:val="24"/>
        </w:rPr>
        <w:t xml:space="preserve"> </w:t>
      </w:r>
      <w:r w:rsidRPr="00362E1C">
        <w:rPr>
          <w:rFonts w:asciiTheme="majorHAnsi" w:hAnsiTheme="majorHAnsi"/>
          <w:szCs w:val="24"/>
        </w:rPr>
        <w:t>some of the toughest times of their lives, because no Victorian should ever be left behind.</w:t>
      </w:r>
    </w:p>
    <w:p w14:paraId="351CAD3F" w14:textId="77777777" w:rsidR="0069420B" w:rsidRPr="00362E1C" w:rsidRDefault="0069420B" w:rsidP="0069420B">
      <w:pPr>
        <w:pStyle w:val="PlainText"/>
        <w:rPr>
          <w:rFonts w:asciiTheme="majorHAnsi" w:hAnsiTheme="majorHAnsi"/>
          <w:szCs w:val="24"/>
        </w:rPr>
      </w:pPr>
    </w:p>
    <w:p w14:paraId="2C0C00F1" w14:textId="77777777" w:rsidR="008B4B28" w:rsidRDefault="008B4B28" w:rsidP="0069420B">
      <w:pPr>
        <w:pStyle w:val="PlainText"/>
        <w:rPr>
          <w:rFonts w:asciiTheme="majorHAnsi" w:hAnsiTheme="majorHAnsi"/>
          <w:szCs w:val="24"/>
        </w:rPr>
      </w:pPr>
      <w:r w:rsidRPr="00362E1C">
        <w:rPr>
          <w:rFonts w:asciiTheme="majorHAnsi" w:hAnsiTheme="majorHAnsi"/>
          <w:szCs w:val="24"/>
        </w:rPr>
        <w:t>It will help a generation of young people get the training they need for the jobs they want, because every child deserves every chance in life.</w:t>
      </w:r>
    </w:p>
    <w:p w14:paraId="282F199D" w14:textId="77777777" w:rsidR="0069420B" w:rsidRPr="00362E1C" w:rsidRDefault="0069420B" w:rsidP="0069420B">
      <w:pPr>
        <w:pStyle w:val="PlainText"/>
        <w:rPr>
          <w:rFonts w:asciiTheme="majorHAnsi" w:hAnsiTheme="majorHAnsi"/>
          <w:szCs w:val="24"/>
        </w:rPr>
      </w:pPr>
    </w:p>
    <w:p w14:paraId="2FC2629C" w14:textId="52DC14AC" w:rsidR="008B4B28" w:rsidRDefault="008B4B28" w:rsidP="0069420B">
      <w:pPr>
        <w:pStyle w:val="PlainText"/>
        <w:rPr>
          <w:rFonts w:asciiTheme="majorHAnsi" w:hAnsiTheme="majorHAnsi"/>
          <w:szCs w:val="24"/>
        </w:rPr>
      </w:pPr>
      <w:r w:rsidRPr="00362E1C">
        <w:rPr>
          <w:rFonts w:asciiTheme="majorHAnsi" w:hAnsiTheme="majorHAnsi"/>
          <w:szCs w:val="24"/>
        </w:rPr>
        <w:t>It will protect the people who protect us, giving our paramedics, police and emergency services the resources</w:t>
      </w:r>
      <w:r w:rsidR="0069420B">
        <w:rPr>
          <w:rFonts w:asciiTheme="majorHAnsi" w:hAnsiTheme="majorHAnsi"/>
          <w:szCs w:val="24"/>
        </w:rPr>
        <w:t xml:space="preserve"> </w:t>
      </w:r>
      <w:r w:rsidRPr="00362E1C">
        <w:rPr>
          <w:rFonts w:asciiTheme="majorHAnsi" w:hAnsiTheme="majorHAnsi"/>
          <w:szCs w:val="24"/>
        </w:rPr>
        <w:t>they need to do their job and look after the people we love.</w:t>
      </w:r>
    </w:p>
    <w:p w14:paraId="6011F2DC" w14:textId="77777777" w:rsidR="0069420B" w:rsidRPr="00362E1C" w:rsidRDefault="0069420B" w:rsidP="0069420B">
      <w:pPr>
        <w:pStyle w:val="PlainText"/>
        <w:rPr>
          <w:rFonts w:asciiTheme="majorHAnsi" w:hAnsiTheme="majorHAnsi"/>
          <w:szCs w:val="24"/>
        </w:rPr>
      </w:pPr>
    </w:p>
    <w:p w14:paraId="4F4DB80A" w14:textId="77777777" w:rsidR="008B4B28" w:rsidRDefault="008B4B28" w:rsidP="0069420B">
      <w:pPr>
        <w:pStyle w:val="PlainText"/>
        <w:rPr>
          <w:rFonts w:asciiTheme="majorHAnsi" w:hAnsiTheme="majorHAnsi"/>
          <w:szCs w:val="24"/>
        </w:rPr>
      </w:pPr>
      <w:r w:rsidRPr="00362E1C">
        <w:rPr>
          <w:rFonts w:asciiTheme="majorHAnsi" w:hAnsiTheme="majorHAnsi"/>
          <w:szCs w:val="24"/>
        </w:rPr>
        <w:t>Our Budget will keep Victoria number one.</w:t>
      </w:r>
    </w:p>
    <w:p w14:paraId="2B9EBCBD" w14:textId="77777777" w:rsidR="0069420B" w:rsidRPr="00362E1C" w:rsidRDefault="0069420B" w:rsidP="0069420B">
      <w:pPr>
        <w:pStyle w:val="PlainText"/>
        <w:rPr>
          <w:rFonts w:asciiTheme="majorHAnsi" w:hAnsiTheme="majorHAnsi"/>
          <w:szCs w:val="24"/>
        </w:rPr>
      </w:pPr>
    </w:p>
    <w:p w14:paraId="03DC1537" w14:textId="77777777" w:rsidR="005944AB" w:rsidRDefault="005944AB">
      <w:pPr>
        <w:rPr>
          <w:rFonts w:asciiTheme="majorHAnsi" w:hAnsiTheme="majorHAnsi"/>
        </w:rPr>
      </w:pPr>
      <w:r>
        <w:rPr>
          <w:rFonts w:asciiTheme="majorHAnsi" w:hAnsiTheme="majorHAnsi"/>
        </w:rPr>
        <w:br w:type="page"/>
      </w:r>
    </w:p>
    <w:p w14:paraId="7C0CF046" w14:textId="3F42E1C5" w:rsidR="008B4B28" w:rsidRDefault="008B4B28" w:rsidP="0069420B">
      <w:pPr>
        <w:pStyle w:val="PlainText"/>
        <w:rPr>
          <w:rFonts w:asciiTheme="majorHAnsi" w:hAnsiTheme="majorHAnsi"/>
          <w:szCs w:val="24"/>
        </w:rPr>
      </w:pPr>
      <w:r w:rsidRPr="00362E1C">
        <w:rPr>
          <w:rFonts w:asciiTheme="majorHAnsi" w:hAnsiTheme="majorHAnsi"/>
          <w:szCs w:val="24"/>
        </w:rPr>
        <w:lastRenderedPageBreak/>
        <w:t>Victoria is the creative capital, home</w:t>
      </w:r>
      <w:r w:rsidR="0069420B">
        <w:rPr>
          <w:rFonts w:asciiTheme="majorHAnsi" w:hAnsiTheme="majorHAnsi"/>
          <w:szCs w:val="24"/>
        </w:rPr>
        <w:t xml:space="preserve"> </w:t>
      </w:r>
      <w:r w:rsidRPr="00362E1C">
        <w:rPr>
          <w:rFonts w:asciiTheme="majorHAnsi" w:hAnsiTheme="majorHAnsi"/>
          <w:szCs w:val="24"/>
        </w:rPr>
        <w:t>to arts, music, culture and sport, some of the world</w:t>
      </w:r>
      <w:r w:rsidR="0069420B">
        <w:rPr>
          <w:rFonts w:asciiTheme="majorHAnsi" w:hAnsiTheme="majorHAnsi"/>
          <w:szCs w:val="24"/>
        </w:rPr>
        <w:t>’</w:t>
      </w:r>
      <w:r w:rsidRPr="00362E1C">
        <w:rPr>
          <w:rFonts w:asciiTheme="majorHAnsi" w:hAnsiTheme="majorHAnsi"/>
          <w:szCs w:val="24"/>
        </w:rPr>
        <w:t>s best major events and the most liveable and multicultural city on earth. We want to stay that way.</w:t>
      </w:r>
    </w:p>
    <w:p w14:paraId="3E028001" w14:textId="77777777" w:rsidR="00626D8B" w:rsidRPr="00362E1C" w:rsidRDefault="00626D8B" w:rsidP="0069420B">
      <w:pPr>
        <w:pStyle w:val="PlainText"/>
        <w:rPr>
          <w:rFonts w:asciiTheme="majorHAnsi" w:hAnsiTheme="majorHAnsi"/>
          <w:szCs w:val="24"/>
        </w:rPr>
      </w:pPr>
    </w:p>
    <w:p w14:paraId="176AAD2F" w14:textId="77777777" w:rsidR="008B4B28" w:rsidRDefault="008B4B28" w:rsidP="0069420B">
      <w:pPr>
        <w:pStyle w:val="PlainText"/>
        <w:rPr>
          <w:rFonts w:asciiTheme="majorHAnsi" w:hAnsiTheme="majorHAnsi"/>
          <w:szCs w:val="24"/>
        </w:rPr>
      </w:pPr>
      <w:r w:rsidRPr="00362E1C">
        <w:rPr>
          <w:rFonts w:asciiTheme="majorHAnsi" w:hAnsiTheme="majorHAnsi"/>
          <w:szCs w:val="24"/>
        </w:rPr>
        <w:t>We are proud to present the 2015-16 Victorian Budget: For Families.</w:t>
      </w:r>
    </w:p>
    <w:p w14:paraId="00F574E4" w14:textId="77777777" w:rsidR="00626D8B" w:rsidRPr="00362E1C" w:rsidRDefault="00626D8B" w:rsidP="0069420B">
      <w:pPr>
        <w:pStyle w:val="PlainText"/>
        <w:rPr>
          <w:rFonts w:asciiTheme="majorHAnsi" w:hAnsiTheme="majorHAnsi"/>
          <w:szCs w:val="24"/>
        </w:rPr>
      </w:pPr>
    </w:p>
    <w:p w14:paraId="7282B25F" w14:textId="09F5CF52" w:rsidR="008B4B28" w:rsidRDefault="008B4B28" w:rsidP="0069420B">
      <w:pPr>
        <w:pStyle w:val="PlainText"/>
        <w:rPr>
          <w:rFonts w:asciiTheme="majorHAnsi" w:hAnsiTheme="majorHAnsi"/>
          <w:szCs w:val="24"/>
        </w:rPr>
      </w:pPr>
      <w:r w:rsidRPr="00362E1C">
        <w:rPr>
          <w:rFonts w:asciiTheme="majorHAnsi" w:hAnsiTheme="majorHAnsi"/>
          <w:szCs w:val="24"/>
        </w:rPr>
        <w:t>We</w:t>
      </w:r>
      <w:r w:rsidR="0069420B">
        <w:rPr>
          <w:rFonts w:asciiTheme="majorHAnsi" w:hAnsiTheme="majorHAnsi"/>
          <w:szCs w:val="24"/>
        </w:rPr>
        <w:t>’</w:t>
      </w:r>
      <w:r w:rsidRPr="00362E1C">
        <w:rPr>
          <w:rFonts w:asciiTheme="majorHAnsi" w:hAnsiTheme="majorHAnsi"/>
          <w:szCs w:val="24"/>
        </w:rPr>
        <w:t>re getting on with the projects our state needs.</w:t>
      </w:r>
    </w:p>
    <w:p w14:paraId="4390510B" w14:textId="77777777" w:rsidR="0069420B" w:rsidRPr="00362E1C" w:rsidRDefault="0069420B" w:rsidP="0069420B">
      <w:pPr>
        <w:pStyle w:val="PlainText"/>
        <w:rPr>
          <w:rFonts w:asciiTheme="majorHAnsi" w:hAnsiTheme="majorHAnsi"/>
          <w:szCs w:val="24"/>
        </w:rPr>
      </w:pPr>
    </w:p>
    <w:p w14:paraId="1B01DF99" w14:textId="65B6906F" w:rsidR="008B4B28" w:rsidRDefault="008B4B28" w:rsidP="0069420B">
      <w:pPr>
        <w:pStyle w:val="PlainText"/>
        <w:rPr>
          <w:rFonts w:asciiTheme="majorHAnsi" w:hAnsiTheme="majorHAnsi"/>
          <w:szCs w:val="24"/>
        </w:rPr>
      </w:pPr>
      <w:r w:rsidRPr="00362E1C">
        <w:rPr>
          <w:rFonts w:asciiTheme="majorHAnsi" w:hAnsiTheme="majorHAnsi"/>
          <w:szCs w:val="24"/>
        </w:rPr>
        <w:t>We</w:t>
      </w:r>
      <w:r w:rsidR="0069420B">
        <w:rPr>
          <w:rFonts w:asciiTheme="majorHAnsi" w:hAnsiTheme="majorHAnsi"/>
          <w:szCs w:val="24"/>
        </w:rPr>
        <w:t>’</w:t>
      </w:r>
      <w:r w:rsidRPr="00362E1C">
        <w:rPr>
          <w:rFonts w:asciiTheme="majorHAnsi" w:hAnsiTheme="majorHAnsi"/>
          <w:szCs w:val="24"/>
        </w:rPr>
        <w:t>re putting people first.</w:t>
      </w:r>
    </w:p>
    <w:p w14:paraId="1281FDB2" w14:textId="77777777" w:rsidR="0069420B" w:rsidRPr="00362E1C" w:rsidRDefault="0069420B" w:rsidP="0069420B">
      <w:pPr>
        <w:pStyle w:val="PlainText"/>
        <w:rPr>
          <w:rFonts w:asciiTheme="majorHAnsi" w:hAnsiTheme="majorHAnsi"/>
          <w:szCs w:val="24"/>
        </w:rPr>
      </w:pPr>
    </w:p>
    <w:p w14:paraId="3B0F81F2" w14:textId="2372BA7D" w:rsidR="008B4B28" w:rsidRDefault="008B4B28" w:rsidP="0069420B">
      <w:pPr>
        <w:pStyle w:val="PlainText"/>
        <w:rPr>
          <w:rFonts w:asciiTheme="majorHAnsi" w:hAnsiTheme="majorHAnsi"/>
          <w:szCs w:val="24"/>
        </w:rPr>
      </w:pPr>
      <w:r w:rsidRPr="00362E1C">
        <w:rPr>
          <w:rFonts w:asciiTheme="majorHAnsi" w:hAnsiTheme="majorHAnsi"/>
          <w:szCs w:val="24"/>
        </w:rPr>
        <w:t>We</w:t>
      </w:r>
      <w:r w:rsidR="0069420B">
        <w:rPr>
          <w:rFonts w:asciiTheme="majorHAnsi" w:hAnsiTheme="majorHAnsi"/>
          <w:szCs w:val="24"/>
        </w:rPr>
        <w:t>’</w:t>
      </w:r>
      <w:r w:rsidRPr="00362E1C">
        <w:rPr>
          <w:rFonts w:asciiTheme="majorHAnsi" w:hAnsiTheme="majorHAnsi"/>
          <w:szCs w:val="24"/>
        </w:rPr>
        <w:t>re taking our state into the future</w:t>
      </w:r>
      <w:r w:rsidR="00626D8B">
        <w:rPr>
          <w:rFonts w:asciiTheme="majorHAnsi" w:hAnsiTheme="majorHAnsi"/>
          <w:szCs w:val="24"/>
        </w:rPr>
        <w:t xml:space="preserve"> – </w:t>
      </w:r>
      <w:r w:rsidRPr="00362E1C">
        <w:rPr>
          <w:rFonts w:asciiTheme="majorHAnsi" w:hAnsiTheme="majorHAnsi"/>
          <w:szCs w:val="24"/>
        </w:rPr>
        <w:t>and leaving no one behind.</w:t>
      </w:r>
    </w:p>
    <w:p w14:paraId="221A247B" w14:textId="77777777" w:rsidR="0069420B" w:rsidRDefault="0069420B" w:rsidP="0069420B">
      <w:pPr>
        <w:pStyle w:val="PlainText"/>
        <w:rPr>
          <w:rFonts w:asciiTheme="majorHAnsi" w:hAnsiTheme="majorHAnsi"/>
          <w:szCs w:val="24"/>
        </w:rPr>
      </w:pPr>
    </w:p>
    <w:p w14:paraId="039CB3AA" w14:textId="77777777" w:rsidR="0069420B" w:rsidRDefault="0069420B" w:rsidP="0069420B">
      <w:pPr>
        <w:pStyle w:val="PlainText"/>
        <w:rPr>
          <w:rFonts w:asciiTheme="majorHAnsi" w:hAnsiTheme="majorHAnsi"/>
          <w:szCs w:val="24"/>
        </w:rPr>
      </w:pPr>
    </w:p>
    <w:p w14:paraId="63921017" w14:textId="77777777" w:rsidR="00626D8B" w:rsidRDefault="00626D8B" w:rsidP="0069420B">
      <w:pPr>
        <w:pStyle w:val="PlainText"/>
        <w:rPr>
          <w:rFonts w:asciiTheme="majorHAnsi" w:hAnsiTheme="majorHAnsi"/>
          <w:szCs w:val="24"/>
        </w:rPr>
      </w:pPr>
    </w:p>
    <w:p w14:paraId="75802436" w14:textId="77777777" w:rsidR="00626D8B" w:rsidRPr="00362E1C" w:rsidRDefault="00626D8B" w:rsidP="0069420B">
      <w:pPr>
        <w:pStyle w:val="PlainText"/>
        <w:rPr>
          <w:rFonts w:asciiTheme="majorHAnsi" w:hAnsiTheme="majorHAnsi"/>
          <w:szCs w:val="24"/>
        </w:rPr>
      </w:pPr>
    </w:p>
    <w:p w14:paraId="5CF8F1E9"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Tim Pallas MP</w:t>
      </w:r>
    </w:p>
    <w:p w14:paraId="55655F0B"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Treasurer of the State of Victoria</w:t>
      </w:r>
    </w:p>
    <w:p w14:paraId="69E4BA81" w14:textId="4FFA1976" w:rsidR="0069420B" w:rsidRDefault="0069420B" w:rsidP="0069420B">
      <w:pPr>
        <w:pStyle w:val="PlainText"/>
        <w:rPr>
          <w:rFonts w:asciiTheme="majorHAnsi" w:hAnsiTheme="majorHAnsi"/>
          <w:szCs w:val="24"/>
        </w:rPr>
      </w:pPr>
    </w:p>
    <w:p w14:paraId="05580246" w14:textId="77777777" w:rsidR="0069420B" w:rsidRDefault="0069420B">
      <w:pPr>
        <w:rPr>
          <w:rFonts w:asciiTheme="majorHAnsi" w:hAnsiTheme="majorHAnsi"/>
        </w:rPr>
      </w:pPr>
      <w:r>
        <w:rPr>
          <w:rFonts w:asciiTheme="majorHAnsi" w:hAnsiTheme="majorHAnsi"/>
        </w:rPr>
        <w:br w:type="page"/>
      </w:r>
    </w:p>
    <w:p w14:paraId="5ED6F171" w14:textId="372D83D2" w:rsidR="008B4B28" w:rsidRPr="0069420B" w:rsidRDefault="0069420B" w:rsidP="00626D8B">
      <w:pPr>
        <w:pStyle w:val="Highlight"/>
      </w:pPr>
      <w:r w:rsidRPr="0069420B">
        <w:lastRenderedPageBreak/>
        <w:t xml:space="preserve">Biggest </w:t>
      </w:r>
      <w:r w:rsidR="008B4B28" w:rsidRPr="0069420B">
        <w:t>ever education budget</w:t>
      </w:r>
    </w:p>
    <w:p w14:paraId="76F967B8" w14:textId="77777777" w:rsidR="008B4B28" w:rsidRPr="0069420B" w:rsidRDefault="008B4B28" w:rsidP="00626D8B">
      <w:pPr>
        <w:pStyle w:val="Highlight"/>
      </w:pPr>
      <w:r w:rsidRPr="0069420B">
        <w:t>Massive boost for hospitals</w:t>
      </w:r>
    </w:p>
    <w:p w14:paraId="590CFEB8" w14:textId="77777777" w:rsidR="008B4B28" w:rsidRPr="0069420B" w:rsidRDefault="008B4B28" w:rsidP="00626D8B">
      <w:pPr>
        <w:pStyle w:val="Highlight"/>
      </w:pPr>
      <w:r w:rsidRPr="0069420B">
        <w:t>Record funding for public transport</w:t>
      </w:r>
    </w:p>
    <w:p w14:paraId="6294C2DE" w14:textId="77777777" w:rsidR="008B4B28" w:rsidRPr="0069420B" w:rsidRDefault="008B4B28" w:rsidP="00626D8B">
      <w:pPr>
        <w:pStyle w:val="Highlight"/>
      </w:pPr>
      <w:r w:rsidRPr="0069420B">
        <w:t>100,000 jobs</w:t>
      </w:r>
    </w:p>
    <w:p w14:paraId="00049951" w14:textId="77777777" w:rsidR="008B4B28" w:rsidRPr="00362E1C" w:rsidRDefault="008B4B28" w:rsidP="0069420B">
      <w:pPr>
        <w:pStyle w:val="PlainText"/>
        <w:rPr>
          <w:rFonts w:asciiTheme="majorHAnsi" w:hAnsiTheme="majorHAnsi"/>
          <w:szCs w:val="24"/>
        </w:rPr>
      </w:pPr>
    </w:p>
    <w:p w14:paraId="0B7DECE8" w14:textId="77777777" w:rsidR="0069420B" w:rsidRDefault="0069420B" w:rsidP="0069420B">
      <w:pPr>
        <w:pStyle w:val="PlainText"/>
        <w:rPr>
          <w:rFonts w:asciiTheme="majorHAnsi" w:hAnsiTheme="majorHAnsi"/>
          <w:szCs w:val="24"/>
        </w:rPr>
      </w:pPr>
    </w:p>
    <w:p w14:paraId="1A6B5149" w14:textId="77777777" w:rsidR="0069420B" w:rsidRDefault="0069420B">
      <w:pPr>
        <w:rPr>
          <w:rFonts w:asciiTheme="majorHAnsi" w:hAnsiTheme="majorHAnsi"/>
        </w:rPr>
      </w:pPr>
      <w:r>
        <w:rPr>
          <w:rFonts w:asciiTheme="majorHAnsi" w:hAnsiTheme="majorHAnsi"/>
        </w:rPr>
        <w:br w:type="page"/>
      </w:r>
    </w:p>
    <w:p w14:paraId="4B7A63A9" w14:textId="78F642BD" w:rsidR="008B4B28" w:rsidRPr="0069420B" w:rsidRDefault="008B4B28" w:rsidP="00626D8B">
      <w:pPr>
        <w:pStyle w:val="Heading1"/>
      </w:pPr>
      <w:r w:rsidRPr="0069420B">
        <w:lastRenderedPageBreak/>
        <w:t>Stable finances to support families</w:t>
      </w:r>
    </w:p>
    <w:p w14:paraId="7B60B4CA" w14:textId="77777777" w:rsidR="0069420B" w:rsidRPr="00362E1C" w:rsidRDefault="0069420B" w:rsidP="0069420B">
      <w:pPr>
        <w:pStyle w:val="PlainText"/>
        <w:rPr>
          <w:rFonts w:asciiTheme="majorHAnsi" w:hAnsiTheme="majorHAnsi"/>
          <w:szCs w:val="24"/>
        </w:rPr>
      </w:pPr>
    </w:p>
    <w:p w14:paraId="314E1CD1" w14:textId="77777777" w:rsidR="008B4B28" w:rsidRDefault="008B4B28" w:rsidP="0069420B">
      <w:pPr>
        <w:pStyle w:val="PlainText"/>
        <w:rPr>
          <w:rFonts w:asciiTheme="majorHAnsi" w:hAnsiTheme="majorHAnsi"/>
          <w:szCs w:val="24"/>
        </w:rPr>
      </w:pPr>
      <w:r w:rsidRPr="00362E1C">
        <w:rPr>
          <w:rFonts w:asciiTheme="majorHAnsi" w:hAnsiTheme="majorHAnsi"/>
          <w:szCs w:val="24"/>
        </w:rPr>
        <w:t>The 2015-16 Victorian Budget: For Families is built on a strong, sound and sustainable financial footing and invests in the projects and services that families need in our fast-growing state.</w:t>
      </w:r>
    </w:p>
    <w:p w14:paraId="4946FB5E" w14:textId="77777777" w:rsidR="0069420B" w:rsidRPr="00362E1C" w:rsidRDefault="0069420B" w:rsidP="0069420B">
      <w:pPr>
        <w:pStyle w:val="PlainText"/>
        <w:rPr>
          <w:rFonts w:asciiTheme="majorHAnsi" w:hAnsiTheme="majorHAnsi"/>
          <w:szCs w:val="24"/>
        </w:rPr>
      </w:pPr>
    </w:p>
    <w:p w14:paraId="1CB45E23" w14:textId="2FE37FB5" w:rsidR="008B4B28" w:rsidRDefault="008B4B28" w:rsidP="0069420B">
      <w:pPr>
        <w:pStyle w:val="PlainText"/>
        <w:rPr>
          <w:rFonts w:asciiTheme="majorHAnsi" w:hAnsiTheme="majorHAnsi"/>
          <w:szCs w:val="24"/>
        </w:rPr>
      </w:pPr>
      <w:r w:rsidRPr="00362E1C">
        <w:rPr>
          <w:rFonts w:asciiTheme="majorHAnsi" w:hAnsiTheme="majorHAnsi"/>
          <w:szCs w:val="24"/>
        </w:rPr>
        <w:t>Victoria</w:t>
      </w:r>
      <w:r w:rsidR="0069420B">
        <w:rPr>
          <w:rFonts w:asciiTheme="majorHAnsi" w:hAnsiTheme="majorHAnsi"/>
          <w:szCs w:val="24"/>
        </w:rPr>
        <w:t>’</w:t>
      </w:r>
      <w:r w:rsidRPr="00362E1C">
        <w:rPr>
          <w:rFonts w:asciiTheme="majorHAnsi" w:hAnsiTheme="majorHAnsi"/>
          <w:szCs w:val="24"/>
        </w:rPr>
        <w:t>s economic environment is improving, reflecting its resilience despite recent challenging economic conditions.</w:t>
      </w:r>
    </w:p>
    <w:p w14:paraId="4804B606" w14:textId="77777777" w:rsidR="0069420B" w:rsidRPr="00362E1C" w:rsidRDefault="0069420B" w:rsidP="0069420B">
      <w:pPr>
        <w:pStyle w:val="PlainText"/>
        <w:rPr>
          <w:rFonts w:asciiTheme="majorHAnsi" w:hAnsiTheme="majorHAnsi"/>
          <w:szCs w:val="24"/>
        </w:rPr>
      </w:pPr>
    </w:p>
    <w:p w14:paraId="4E8C20E2" w14:textId="77777777" w:rsidR="008B4B28" w:rsidRDefault="008B4B28" w:rsidP="0069420B">
      <w:pPr>
        <w:pStyle w:val="PlainText"/>
        <w:rPr>
          <w:rFonts w:asciiTheme="majorHAnsi" w:hAnsiTheme="majorHAnsi"/>
          <w:szCs w:val="24"/>
        </w:rPr>
      </w:pPr>
      <w:r w:rsidRPr="00362E1C">
        <w:rPr>
          <w:rFonts w:asciiTheme="majorHAnsi" w:hAnsiTheme="majorHAnsi"/>
          <w:szCs w:val="24"/>
        </w:rPr>
        <w:t>Victoria has significant economic strengths that will help to capitalise on new growth opportunities, including a highly skilled workforce, diverse industry base, liveable cities and regions and strong transport links.</w:t>
      </w:r>
    </w:p>
    <w:p w14:paraId="77C7DBC5" w14:textId="77777777" w:rsidR="0069420B" w:rsidRPr="00362E1C" w:rsidRDefault="0069420B" w:rsidP="0069420B">
      <w:pPr>
        <w:pStyle w:val="PlainText"/>
        <w:rPr>
          <w:rFonts w:asciiTheme="majorHAnsi" w:hAnsiTheme="majorHAnsi"/>
          <w:szCs w:val="24"/>
        </w:rPr>
      </w:pPr>
    </w:p>
    <w:p w14:paraId="6926B3A9" w14:textId="7397F97B" w:rsidR="008B4B28" w:rsidRDefault="008B4B28" w:rsidP="0069420B">
      <w:pPr>
        <w:pStyle w:val="PlainText"/>
        <w:rPr>
          <w:rFonts w:asciiTheme="majorHAnsi" w:hAnsiTheme="majorHAnsi"/>
          <w:szCs w:val="24"/>
        </w:rPr>
      </w:pPr>
      <w:r w:rsidRPr="00362E1C">
        <w:rPr>
          <w:rFonts w:asciiTheme="majorHAnsi" w:hAnsiTheme="majorHAnsi"/>
          <w:szCs w:val="24"/>
        </w:rPr>
        <w:t>As promised, the Budget produces a strong operating surplus of $1.2 billion</w:t>
      </w:r>
      <w:r w:rsidR="0069420B">
        <w:rPr>
          <w:rFonts w:asciiTheme="majorHAnsi" w:hAnsiTheme="majorHAnsi"/>
          <w:szCs w:val="24"/>
        </w:rPr>
        <w:t xml:space="preserve"> </w:t>
      </w:r>
      <w:r w:rsidRPr="00362E1C">
        <w:rPr>
          <w:rFonts w:asciiTheme="majorHAnsi" w:hAnsiTheme="majorHAnsi"/>
          <w:szCs w:val="24"/>
        </w:rPr>
        <w:t xml:space="preserve">and it reduces net debt to 4.4 per cent of gross state product (GSP) by June 2019 </w:t>
      </w:r>
      <w:r w:rsidR="00626D8B">
        <w:rPr>
          <w:rFonts w:asciiTheme="majorHAnsi" w:hAnsiTheme="majorHAnsi"/>
          <w:szCs w:val="24"/>
        </w:rPr>
        <w:t xml:space="preserve"> – </w:t>
      </w:r>
      <w:r w:rsidRPr="00362E1C">
        <w:rPr>
          <w:rFonts w:asciiTheme="majorHAnsi" w:hAnsiTheme="majorHAnsi"/>
          <w:szCs w:val="24"/>
        </w:rPr>
        <w:t>lower than the last year under the previous government.</w:t>
      </w:r>
    </w:p>
    <w:p w14:paraId="491B56B6" w14:textId="77777777" w:rsidR="0069420B" w:rsidRPr="00362E1C" w:rsidRDefault="0069420B" w:rsidP="0069420B">
      <w:pPr>
        <w:pStyle w:val="PlainText"/>
        <w:rPr>
          <w:rFonts w:asciiTheme="majorHAnsi" w:hAnsiTheme="majorHAnsi"/>
          <w:szCs w:val="24"/>
        </w:rPr>
      </w:pPr>
    </w:p>
    <w:p w14:paraId="0CC75428" w14:textId="32DC149D" w:rsidR="008B4B28" w:rsidRDefault="008B4B28" w:rsidP="0069420B">
      <w:pPr>
        <w:pStyle w:val="PlainText"/>
        <w:rPr>
          <w:rFonts w:asciiTheme="majorHAnsi" w:hAnsiTheme="majorHAnsi"/>
          <w:szCs w:val="24"/>
        </w:rPr>
      </w:pPr>
      <w:r w:rsidRPr="00362E1C">
        <w:rPr>
          <w:rFonts w:asciiTheme="majorHAnsi" w:hAnsiTheme="majorHAnsi"/>
          <w:szCs w:val="24"/>
        </w:rPr>
        <w:t>International ratings agencies recently confirmed Victoria</w:t>
      </w:r>
      <w:r w:rsidR="0069420B">
        <w:rPr>
          <w:rFonts w:asciiTheme="majorHAnsi" w:hAnsiTheme="majorHAnsi"/>
          <w:szCs w:val="24"/>
        </w:rPr>
        <w:t>’</w:t>
      </w:r>
      <w:r w:rsidRPr="00362E1C">
        <w:rPr>
          <w:rFonts w:asciiTheme="majorHAnsi" w:hAnsiTheme="majorHAnsi"/>
          <w:szCs w:val="24"/>
        </w:rPr>
        <w:t>s triple-A credit rating, which will be maintained and preserved under this Budget.</w:t>
      </w:r>
    </w:p>
    <w:p w14:paraId="38DA5471" w14:textId="77777777" w:rsidR="0069420B" w:rsidRPr="00362E1C" w:rsidRDefault="0069420B" w:rsidP="0069420B">
      <w:pPr>
        <w:pStyle w:val="PlainText"/>
        <w:rPr>
          <w:rFonts w:asciiTheme="majorHAnsi" w:hAnsiTheme="majorHAnsi"/>
          <w:szCs w:val="24"/>
        </w:rPr>
      </w:pPr>
    </w:p>
    <w:p w14:paraId="55F43C60" w14:textId="77777777" w:rsidR="008B4B28" w:rsidRDefault="008B4B28" w:rsidP="0069420B">
      <w:pPr>
        <w:pStyle w:val="PlainText"/>
        <w:rPr>
          <w:rFonts w:asciiTheme="majorHAnsi" w:hAnsiTheme="majorHAnsi"/>
          <w:szCs w:val="24"/>
        </w:rPr>
      </w:pPr>
      <w:r w:rsidRPr="00362E1C">
        <w:rPr>
          <w:rFonts w:asciiTheme="majorHAnsi" w:hAnsiTheme="majorHAnsi"/>
          <w:szCs w:val="24"/>
        </w:rPr>
        <w:t>Economic growth is forecast to rise to 2.5 per cent in 2015-16 from 2.25 per cent in 2014-15. This is on the back of improved household consumption and stronger export growth. Victorian businesses are responding to the lower Australian dollar and increasing demand from Asia.</w:t>
      </w:r>
    </w:p>
    <w:p w14:paraId="2AE6421A" w14:textId="77777777" w:rsidR="0069420B" w:rsidRPr="00362E1C" w:rsidRDefault="0069420B" w:rsidP="0069420B">
      <w:pPr>
        <w:pStyle w:val="PlainText"/>
        <w:rPr>
          <w:rFonts w:asciiTheme="majorHAnsi" w:hAnsiTheme="majorHAnsi"/>
          <w:szCs w:val="24"/>
        </w:rPr>
      </w:pPr>
    </w:p>
    <w:p w14:paraId="15BD1169" w14:textId="310FEFC0" w:rsidR="008B4B28" w:rsidRDefault="008B4B28" w:rsidP="0069420B">
      <w:pPr>
        <w:pStyle w:val="PlainText"/>
        <w:rPr>
          <w:rFonts w:asciiTheme="majorHAnsi" w:hAnsiTheme="majorHAnsi"/>
          <w:szCs w:val="24"/>
        </w:rPr>
      </w:pPr>
      <w:r w:rsidRPr="00362E1C">
        <w:rPr>
          <w:rFonts w:asciiTheme="majorHAnsi" w:hAnsiTheme="majorHAnsi"/>
          <w:szCs w:val="24"/>
        </w:rPr>
        <w:t>The Victorian labour market has improved since late 2014 and is expected to consolidate in 2015-16. Employment is forecast to grow around its long-run average of 1.5 per cent, supported by the Andrews Labor Government</w:t>
      </w:r>
      <w:r w:rsidR="0069420B">
        <w:rPr>
          <w:rFonts w:asciiTheme="majorHAnsi" w:hAnsiTheme="majorHAnsi"/>
          <w:szCs w:val="24"/>
        </w:rPr>
        <w:t>’</w:t>
      </w:r>
      <w:r w:rsidRPr="00362E1C">
        <w:rPr>
          <w:rFonts w:asciiTheme="majorHAnsi" w:hAnsiTheme="majorHAnsi"/>
          <w:szCs w:val="24"/>
        </w:rPr>
        <w:t>s Back to Work plan.</w:t>
      </w:r>
    </w:p>
    <w:p w14:paraId="5E82AB1F" w14:textId="77777777" w:rsidR="0069420B" w:rsidRPr="00362E1C" w:rsidRDefault="0069420B" w:rsidP="0069420B">
      <w:pPr>
        <w:pStyle w:val="PlainText"/>
        <w:rPr>
          <w:rFonts w:asciiTheme="majorHAnsi" w:hAnsiTheme="majorHAnsi"/>
          <w:szCs w:val="24"/>
        </w:rPr>
      </w:pPr>
    </w:p>
    <w:p w14:paraId="11519727" w14:textId="77777777" w:rsidR="008B4B28" w:rsidRDefault="008B4B28" w:rsidP="0069420B">
      <w:pPr>
        <w:pStyle w:val="PlainText"/>
        <w:rPr>
          <w:rFonts w:asciiTheme="majorHAnsi" w:hAnsiTheme="majorHAnsi"/>
          <w:szCs w:val="24"/>
        </w:rPr>
      </w:pPr>
      <w:r w:rsidRPr="00362E1C">
        <w:rPr>
          <w:rFonts w:asciiTheme="majorHAnsi" w:hAnsiTheme="majorHAnsi"/>
          <w:szCs w:val="24"/>
        </w:rPr>
        <w:t>The operating surplus is expected to grow to $1.8 billion in 2018-19, with accumulated surpluses of $5.8 billion over the Budget and forward estimates period.</w:t>
      </w:r>
    </w:p>
    <w:p w14:paraId="55EBAFA2" w14:textId="77777777" w:rsidR="0069420B" w:rsidRPr="00362E1C" w:rsidRDefault="0069420B" w:rsidP="0069420B">
      <w:pPr>
        <w:pStyle w:val="PlainText"/>
        <w:rPr>
          <w:rFonts w:asciiTheme="majorHAnsi" w:hAnsiTheme="majorHAnsi"/>
          <w:szCs w:val="24"/>
        </w:rPr>
      </w:pPr>
    </w:p>
    <w:p w14:paraId="02207AE1" w14:textId="77777777" w:rsidR="008B4B28" w:rsidRDefault="008B4B28" w:rsidP="0069420B">
      <w:pPr>
        <w:pStyle w:val="PlainText"/>
        <w:rPr>
          <w:rFonts w:asciiTheme="majorHAnsi" w:hAnsiTheme="majorHAnsi"/>
          <w:szCs w:val="24"/>
        </w:rPr>
      </w:pPr>
      <w:r w:rsidRPr="00362E1C">
        <w:rPr>
          <w:rFonts w:asciiTheme="majorHAnsi" w:hAnsiTheme="majorHAnsi"/>
          <w:szCs w:val="24"/>
        </w:rPr>
        <w:t>The higher operating surpluses forecast by the previous government could only be achieved by restricting expenditure growth to 2.5 per cent.</w:t>
      </w:r>
    </w:p>
    <w:p w14:paraId="4DBDBEDB" w14:textId="77777777" w:rsidR="0069420B" w:rsidRPr="00362E1C" w:rsidRDefault="0069420B" w:rsidP="0069420B">
      <w:pPr>
        <w:pStyle w:val="PlainText"/>
        <w:rPr>
          <w:rFonts w:asciiTheme="majorHAnsi" w:hAnsiTheme="majorHAnsi"/>
          <w:szCs w:val="24"/>
        </w:rPr>
      </w:pPr>
    </w:p>
    <w:p w14:paraId="3316B6B2" w14:textId="3DFA9D3F" w:rsidR="008B4B28" w:rsidRPr="00362E1C" w:rsidRDefault="008B4B28" w:rsidP="0069420B">
      <w:pPr>
        <w:pStyle w:val="PlainText"/>
        <w:rPr>
          <w:rFonts w:asciiTheme="majorHAnsi" w:hAnsiTheme="majorHAnsi"/>
          <w:szCs w:val="24"/>
        </w:rPr>
      </w:pPr>
      <w:r w:rsidRPr="00362E1C">
        <w:rPr>
          <w:rFonts w:asciiTheme="majorHAnsi" w:hAnsiTheme="majorHAnsi"/>
          <w:szCs w:val="24"/>
        </w:rPr>
        <w:t>That</w:t>
      </w:r>
      <w:r w:rsidR="0069420B">
        <w:rPr>
          <w:rFonts w:asciiTheme="majorHAnsi" w:hAnsiTheme="majorHAnsi"/>
          <w:szCs w:val="24"/>
        </w:rPr>
        <w:t>’</w:t>
      </w:r>
      <w:r w:rsidRPr="00362E1C">
        <w:rPr>
          <w:rFonts w:asciiTheme="majorHAnsi" w:hAnsiTheme="majorHAnsi"/>
          <w:szCs w:val="24"/>
        </w:rPr>
        <w:t>s not sustainable. With such low expenditure, the Government could not provide the projects that our state needs to grow or services that families need.</w:t>
      </w:r>
    </w:p>
    <w:p w14:paraId="096BA3E9" w14:textId="77777777" w:rsidR="008B4B28" w:rsidRPr="00362E1C" w:rsidRDefault="008B4B28" w:rsidP="0069420B">
      <w:pPr>
        <w:pStyle w:val="PlainText"/>
        <w:rPr>
          <w:rFonts w:asciiTheme="majorHAnsi" w:hAnsiTheme="majorHAnsi"/>
          <w:szCs w:val="24"/>
        </w:rPr>
      </w:pPr>
    </w:p>
    <w:p w14:paraId="017BD294" w14:textId="77777777" w:rsidR="008B4B28" w:rsidRPr="0069420B" w:rsidRDefault="008B4B28" w:rsidP="00626D8B">
      <w:pPr>
        <w:pStyle w:val="Highlight"/>
      </w:pPr>
      <w:r w:rsidRPr="0069420B">
        <w:t>$1.2 billion operating surplus in 2015-16</w:t>
      </w:r>
    </w:p>
    <w:p w14:paraId="064A1C56" w14:textId="77777777" w:rsidR="008B4B28" w:rsidRPr="0069420B" w:rsidRDefault="008B4B28" w:rsidP="00626D8B">
      <w:pPr>
        <w:pStyle w:val="Highlight"/>
      </w:pPr>
      <w:r w:rsidRPr="0069420B">
        <w:t>Net debt reduced to 4.4% of GSP over 4 years</w:t>
      </w:r>
    </w:p>
    <w:p w14:paraId="642DB4EE" w14:textId="14E02D41" w:rsidR="008B4B28" w:rsidRPr="0069420B" w:rsidRDefault="008B4B28" w:rsidP="00626D8B">
      <w:pPr>
        <w:pStyle w:val="Highlight"/>
      </w:pPr>
      <w:r w:rsidRPr="0069420B">
        <w:t>Maintaining Victoria</w:t>
      </w:r>
      <w:r w:rsidR="0069420B" w:rsidRPr="0069420B">
        <w:t>’</w:t>
      </w:r>
      <w:r w:rsidRPr="0069420B">
        <w:t>s triple-A credit rating</w:t>
      </w:r>
    </w:p>
    <w:p w14:paraId="72592522" w14:textId="77777777" w:rsidR="00626D8B" w:rsidRDefault="00626D8B">
      <w:pPr>
        <w:rPr>
          <w:rFonts w:asciiTheme="majorHAnsi" w:hAnsiTheme="majorHAnsi"/>
        </w:rPr>
      </w:pPr>
      <w:r>
        <w:rPr>
          <w:rFonts w:asciiTheme="majorHAnsi" w:hAnsiTheme="majorHAnsi"/>
        </w:rPr>
        <w:br w:type="page"/>
      </w:r>
    </w:p>
    <w:p w14:paraId="5D638541" w14:textId="4FFEE783" w:rsidR="008B4B28" w:rsidRDefault="008B4B28" w:rsidP="0069420B">
      <w:pPr>
        <w:pStyle w:val="PlainText"/>
        <w:rPr>
          <w:rFonts w:asciiTheme="majorHAnsi" w:hAnsiTheme="majorHAnsi"/>
          <w:szCs w:val="24"/>
        </w:rPr>
      </w:pPr>
      <w:r w:rsidRPr="00362E1C">
        <w:rPr>
          <w:rFonts w:asciiTheme="majorHAnsi" w:hAnsiTheme="majorHAnsi"/>
          <w:szCs w:val="24"/>
        </w:rPr>
        <w:lastRenderedPageBreak/>
        <w:t>With inflation averaging 2.6 per cent, and population growing by 1.8 per cent</w:t>
      </w:r>
      <w:r w:rsidR="00626D8B">
        <w:rPr>
          <w:rFonts w:asciiTheme="majorHAnsi" w:hAnsiTheme="majorHAnsi"/>
          <w:szCs w:val="24"/>
        </w:rPr>
        <w:t xml:space="preserve"> </w:t>
      </w:r>
      <w:r w:rsidRPr="00362E1C">
        <w:rPr>
          <w:rFonts w:asciiTheme="majorHAnsi" w:hAnsiTheme="majorHAnsi"/>
          <w:szCs w:val="24"/>
        </w:rPr>
        <w:t>every year, such low expenditure growth would not provide the vital funds needed for schools and hospitals across our state.</w:t>
      </w:r>
    </w:p>
    <w:p w14:paraId="034FABB5" w14:textId="77777777" w:rsidR="0069420B" w:rsidRPr="00362E1C" w:rsidRDefault="0069420B" w:rsidP="0069420B">
      <w:pPr>
        <w:pStyle w:val="PlainText"/>
        <w:rPr>
          <w:rFonts w:asciiTheme="majorHAnsi" w:hAnsiTheme="majorHAnsi"/>
          <w:szCs w:val="24"/>
        </w:rPr>
      </w:pPr>
    </w:p>
    <w:p w14:paraId="4DFC006E" w14:textId="3E67CF78" w:rsidR="008B4B28" w:rsidRDefault="008B4B28" w:rsidP="0069420B">
      <w:pPr>
        <w:pStyle w:val="PlainText"/>
        <w:rPr>
          <w:rFonts w:asciiTheme="majorHAnsi" w:hAnsiTheme="majorHAnsi"/>
          <w:szCs w:val="24"/>
        </w:rPr>
      </w:pPr>
      <w:r w:rsidRPr="00362E1C">
        <w:rPr>
          <w:rFonts w:asciiTheme="majorHAnsi" w:hAnsiTheme="majorHAnsi"/>
          <w:szCs w:val="24"/>
        </w:rPr>
        <w:t>The Labor Government</w:t>
      </w:r>
      <w:r w:rsidR="0069420B">
        <w:rPr>
          <w:rFonts w:asciiTheme="majorHAnsi" w:hAnsiTheme="majorHAnsi"/>
          <w:szCs w:val="24"/>
        </w:rPr>
        <w:t>’</w:t>
      </w:r>
      <w:r w:rsidRPr="00362E1C">
        <w:rPr>
          <w:rFonts w:asciiTheme="majorHAnsi" w:hAnsiTheme="majorHAnsi"/>
          <w:szCs w:val="24"/>
        </w:rPr>
        <w:t>s modest growth in operating expenses to 3 per cent per year, on average, is low by contemporary standards. It remains well below forecast revenue growth of 3.4 per cent.</w:t>
      </w:r>
    </w:p>
    <w:p w14:paraId="227AF18F" w14:textId="77777777" w:rsidR="0069420B" w:rsidRPr="00362E1C" w:rsidRDefault="0069420B" w:rsidP="0069420B">
      <w:pPr>
        <w:pStyle w:val="PlainText"/>
        <w:rPr>
          <w:rFonts w:asciiTheme="majorHAnsi" w:hAnsiTheme="majorHAnsi"/>
          <w:szCs w:val="24"/>
        </w:rPr>
      </w:pPr>
    </w:p>
    <w:p w14:paraId="57A9526D" w14:textId="77777777" w:rsidR="008B4B28" w:rsidRDefault="008B4B28" w:rsidP="0069420B">
      <w:pPr>
        <w:pStyle w:val="PlainText"/>
        <w:rPr>
          <w:rFonts w:asciiTheme="majorHAnsi" w:hAnsiTheme="majorHAnsi"/>
          <w:szCs w:val="24"/>
        </w:rPr>
      </w:pPr>
      <w:r w:rsidRPr="00362E1C">
        <w:rPr>
          <w:rFonts w:asciiTheme="majorHAnsi" w:hAnsiTheme="majorHAnsi"/>
          <w:szCs w:val="24"/>
        </w:rPr>
        <w:t>Families need more funding for health, education, transport and job creation.</w:t>
      </w:r>
    </w:p>
    <w:p w14:paraId="01047040" w14:textId="77777777" w:rsidR="00626D8B" w:rsidRPr="00362E1C" w:rsidRDefault="00626D8B" w:rsidP="0069420B">
      <w:pPr>
        <w:pStyle w:val="PlainText"/>
        <w:rPr>
          <w:rFonts w:asciiTheme="majorHAnsi" w:hAnsiTheme="majorHAnsi"/>
          <w:szCs w:val="24"/>
        </w:rPr>
      </w:pPr>
    </w:p>
    <w:p w14:paraId="15CC10F8" w14:textId="77777777" w:rsidR="008B4B28" w:rsidRDefault="008B4B28" w:rsidP="0069420B">
      <w:pPr>
        <w:pStyle w:val="PlainText"/>
        <w:rPr>
          <w:rFonts w:asciiTheme="majorHAnsi" w:hAnsiTheme="majorHAnsi"/>
          <w:szCs w:val="24"/>
        </w:rPr>
      </w:pPr>
      <w:r w:rsidRPr="00362E1C">
        <w:rPr>
          <w:rFonts w:asciiTheme="majorHAnsi" w:hAnsiTheme="majorHAnsi"/>
          <w:szCs w:val="24"/>
        </w:rPr>
        <w:t>Not proceeding with the East West Link has made considerable savings, allowing the Labor Government to get on with the projects that deliver an economic return.</w:t>
      </w:r>
    </w:p>
    <w:p w14:paraId="6191B445" w14:textId="77777777" w:rsidR="0069420B" w:rsidRPr="00362E1C" w:rsidRDefault="0069420B" w:rsidP="0069420B">
      <w:pPr>
        <w:pStyle w:val="PlainText"/>
        <w:rPr>
          <w:rFonts w:asciiTheme="majorHAnsi" w:hAnsiTheme="majorHAnsi"/>
          <w:szCs w:val="24"/>
        </w:rPr>
      </w:pPr>
    </w:p>
    <w:p w14:paraId="50B3A6C0" w14:textId="77777777" w:rsidR="008B4B28" w:rsidRDefault="008B4B28" w:rsidP="0069420B">
      <w:pPr>
        <w:pStyle w:val="PlainText"/>
        <w:rPr>
          <w:rFonts w:asciiTheme="majorHAnsi" w:hAnsiTheme="majorHAnsi"/>
          <w:szCs w:val="24"/>
        </w:rPr>
      </w:pPr>
      <w:r w:rsidRPr="00362E1C">
        <w:rPr>
          <w:rFonts w:asciiTheme="majorHAnsi" w:hAnsiTheme="majorHAnsi"/>
          <w:szCs w:val="24"/>
        </w:rPr>
        <w:t>Net debt is projected to decrease to 4.4 per cent of GSP by June 2019, lower than the last year under the previous government.</w:t>
      </w:r>
    </w:p>
    <w:p w14:paraId="2DBDAA30" w14:textId="77777777" w:rsidR="0069420B" w:rsidRPr="00362E1C" w:rsidRDefault="0069420B" w:rsidP="0069420B">
      <w:pPr>
        <w:pStyle w:val="PlainText"/>
        <w:rPr>
          <w:rFonts w:asciiTheme="majorHAnsi" w:hAnsiTheme="majorHAnsi"/>
          <w:szCs w:val="24"/>
        </w:rPr>
      </w:pPr>
    </w:p>
    <w:p w14:paraId="1710F77B" w14:textId="1C4C271F" w:rsidR="008B4B28" w:rsidRDefault="008B4B28" w:rsidP="0069420B">
      <w:pPr>
        <w:pStyle w:val="PlainText"/>
        <w:rPr>
          <w:rFonts w:asciiTheme="majorHAnsi" w:hAnsiTheme="majorHAnsi"/>
          <w:szCs w:val="24"/>
        </w:rPr>
      </w:pPr>
      <w:r w:rsidRPr="00362E1C">
        <w:rPr>
          <w:rFonts w:asciiTheme="majorHAnsi" w:hAnsiTheme="majorHAnsi"/>
          <w:szCs w:val="24"/>
        </w:rPr>
        <w:t>Our promises have been kept. Each initiative in Labor</w:t>
      </w:r>
      <w:r w:rsidR="0069420B">
        <w:rPr>
          <w:rFonts w:asciiTheme="majorHAnsi" w:hAnsiTheme="majorHAnsi"/>
          <w:szCs w:val="24"/>
        </w:rPr>
        <w:t>’</w:t>
      </w:r>
      <w:r w:rsidRPr="00362E1C">
        <w:rPr>
          <w:rFonts w:asciiTheme="majorHAnsi" w:hAnsiTheme="majorHAnsi"/>
          <w:szCs w:val="24"/>
        </w:rPr>
        <w:t>s 2014 Financial Statement has been accounted for.</w:t>
      </w:r>
    </w:p>
    <w:p w14:paraId="6036B539" w14:textId="77777777" w:rsidR="0069420B" w:rsidRPr="00362E1C" w:rsidRDefault="0069420B" w:rsidP="0069420B">
      <w:pPr>
        <w:pStyle w:val="PlainText"/>
        <w:rPr>
          <w:rFonts w:asciiTheme="majorHAnsi" w:hAnsiTheme="majorHAnsi"/>
          <w:szCs w:val="24"/>
        </w:rPr>
      </w:pPr>
    </w:p>
    <w:p w14:paraId="00F2FA76" w14:textId="77777777" w:rsidR="008B4B28" w:rsidRDefault="008B4B28" w:rsidP="0069420B">
      <w:pPr>
        <w:pStyle w:val="PlainText"/>
        <w:rPr>
          <w:rFonts w:asciiTheme="majorHAnsi" w:hAnsiTheme="majorHAnsi"/>
          <w:szCs w:val="24"/>
        </w:rPr>
      </w:pPr>
      <w:r w:rsidRPr="00362E1C">
        <w:rPr>
          <w:rFonts w:asciiTheme="majorHAnsi" w:hAnsiTheme="majorHAnsi"/>
          <w:szCs w:val="24"/>
        </w:rPr>
        <w:t>The Labor Government is keeping our finances stable, our services strong and our projects rolling, so we can keep up with growth in our outer suburbs and regions.</w:t>
      </w:r>
    </w:p>
    <w:p w14:paraId="2DD337FB" w14:textId="77777777" w:rsidR="0069420B" w:rsidRPr="00362E1C" w:rsidRDefault="0069420B" w:rsidP="0069420B">
      <w:pPr>
        <w:pStyle w:val="PlainText"/>
        <w:rPr>
          <w:rFonts w:asciiTheme="majorHAnsi" w:hAnsiTheme="majorHAnsi"/>
          <w:szCs w:val="24"/>
        </w:rPr>
      </w:pPr>
    </w:p>
    <w:p w14:paraId="047F2D01" w14:textId="62025EEB" w:rsidR="008B4B28" w:rsidRPr="00362E1C" w:rsidRDefault="008B4B28" w:rsidP="0069420B">
      <w:pPr>
        <w:pStyle w:val="PlainText"/>
        <w:rPr>
          <w:rFonts w:asciiTheme="majorHAnsi" w:hAnsiTheme="majorHAnsi"/>
          <w:szCs w:val="24"/>
        </w:rPr>
      </w:pPr>
      <w:r w:rsidRPr="00362E1C">
        <w:rPr>
          <w:rFonts w:asciiTheme="majorHAnsi" w:hAnsiTheme="majorHAnsi"/>
          <w:szCs w:val="24"/>
        </w:rPr>
        <w:t>We</w:t>
      </w:r>
      <w:r w:rsidR="0069420B">
        <w:rPr>
          <w:rFonts w:asciiTheme="majorHAnsi" w:hAnsiTheme="majorHAnsi"/>
          <w:szCs w:val="24"/>
        </w:rPr>
        <w:t>’</w:t>
      </w:r>
      <w:r w:rsidRPr="00362E1C">
        <w:rPr>
          <w:rFonts w:asciiTheme="majorHAnsi" w:hAnsiTheme="majorHAnsi"/>
          <w:szCs w:val="24"/>
        </w:rPr>
        <w:t xml:space="preserve">re proud to deliver for schools, hospitals, jobs and transport. These are investments we can afford </w:t>
      </w:r>
      <w:r w:rsidR="00626D8B">
        <w:rPr>
          <w:rFonts w:asciiTheme="majorHAnsi" w:hAnsiTheme="majorHAnsi"/>
          <w:szCs w:val="24"/>
        </w:rPr>
        <w:t xml:space="preserve"> – </w:t>
      </w:r>
      <w:r w:rsidRPr="00362E1C">
        <w:rPr>
          <w:rFonts w:asciiTheme="majorHAnsi" w:hAnsiTheme="majorHAnsi"/>
          <w:szCs w:val="24"/>
        </w:rPr>
        <w:t>for the things our communities need.</w:t>
      </w:r>
    </w:p>
    <w:p w14:paraId="1DEE3251" w14:textId="77777777" w:rsidR="008B4B28" w:rsidRPr="00362E1C" w:rsidRDefault="008B4B28" w:rsidP="0069420B">
      <w:pPr>
        <w:pStyle w:val="PlainText"/>
        <w:rPr>
          <w:rFonts w:asciiTheme="majorHAnsi" w:hAnsiTheme="majorHAnsi"/>
          <w:szCs w:val="24"/>
        </w:rPr>
      </w:pPr>
    </w:p>
    <w:p w14:paraId="6A7324E6" w14:textId="02A63BBC" w:rsidR="0069420B" w:rsidRPr="00626D8B" w:rsidRDefault="0069420B" w:rsidP="00626D8B">
      <w:pPr>
        <w:pStyle w:val="PlainText"/>
      </w:pPr>
      <w:r>
        <w:rPr>
          <w:noProof/>
          <w:lang w:eastAsia="en-AU"/>
        </w:rPr>
        <w:drawing>
          <wp:inline distT="0" distB="0" distL="0" distR="0" wp14:anchorId="0BA018EB" wp14:editId="0A1230AC">
            <wp:extent cx="6390005" cy="2668905"/>
            <wp:effectExtent l="0" t="0" r="0" b="0"/>
            <wp:docPr id="1" name="Picture 1" descr="Table showing Victoria's economic forecast %" title="Victoria's economic fore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 HD:DTF026 State Budget:DTF026 Budget BIP Maps Tables:BIP Overview:Vic Foreca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005" cy="2668905"/>
                    </a:xfrm>
                    <a:prstGeom prst="rect">
                      <a:avLst/>
                    </a:prstGeom>
                    <a:noFill/>
                    <a:ln>
                      <a:noFill/>
                    </a:ln>
                  </pic:spPr>
                </pic:pic>
              </a:graphicData>
            </a:graphic>
          </wp:inline>
        </w:drawing>
      </w:r>
    </w:p>
    <w:p w14:paraId="73E03EC4" w14:textId="279D4C92" w:rsidR="0069420B" w:rsidRDefault="0069420B" w:rsidP="00626D8B">
      <w:r>
        <w:br w:type="page"/>
      </w:r>
      <w:r>
        <w:rPr>
          <w:noProof/>
          <w:lang w:eastAsia="en-AU"/>
        </w:rPr>
        <w:lastRenderedPageBreak/>
        <w:drawing>
          <wp:inline distT="0" distB="0" distL="0" distR="0" wp14:anchorId="5C7BBBC0" wp14:editId="0443FF22">
            <wp:extent cx="3338708" cy="2628900"/>
            <wp:effectExtent l="0" t="0" r="0" b="0"/>
            <wp:docPr id="2" name="Picture 2" descr="Graph showing Operating surpluses" title="Operating surpl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HD:DTF026 State Budget:DTF026 Budget BIP Maps Tables:BIP Overview:Surpl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0692" cy="2630462"/>
                    </a:xfrm>
                    <a:prstGeom prst="rect">
                      <a:avLst/>
                    </a:prstGeom>
                    <a:noFill/>
                    <a:ln>
                      <a:noFill/>
                    </a:ln>
                  </pic:spPr>
                </pic:pic>
              </a:graphicData>
            </a:graphic>
          </wp:inline>
        </w:drawing>
      </w:r>
    </w:p>
    <w:p w14:paraId="340FE9F5" w14:textId="05513BD7" w:rsidR="0069420B" w:rsidRDefault="0069420B" w:rsidP="00626D8B">
      <w:r>
        <w:rPr>
          <w:noProof/>
          <w:lang w:eastAsia="en-AU"/>
        </w:rPr>
        <w:drawing>
          <wp:inline distT="0" distB="0" distL="0" distR="0" wp14:anchorId="773C7D97" wp14:editId="48BBAD50">
            <wp:extent cx="3317757" cy="2671877"/>
            <wp:effectExtent l="0" t="0" r="0" b="0"/>
            <wp:docPr id="3" name="Picture 3" descr="Table showing net debt to GSP" title="Net debt to G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 HD:DTF026 State Budget:DTF026 Budget BIP Maps Tables:BIP Overview:Net Deb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7933" cy="2672019"/>
                    </a:xfrm>
                    <a:prstGeom prst="rect">
                      <a:avLst/>
                    </a:prstGeom>
                    <a:noFill/>
                    <a:ln>
                      <a:noFill/>
                    </a:ln>
                  </pic:spPr>
                </pic:pic>
              </a:graphicData>
            </a:graphic>
          </wp:inline>
        </w:drawing>
      </w:r>
    </w:p>
    <w:p w14:paraId="618F1A58" w14:textId="1C3A2DDF" w:rsidR="0069420B" w:rsidRDefault="0069420B" w:rsidP="00626D8B">
      <w:r>
        <w:rPr>
          <w:noProof/>
          <w:lang w:eastAsia="en-AU"/>
        </w:rPr>
        <w:drawing>
          <wp:inline distT="0" distB="0" distL="0" distR="0" wp14:anchorId="08B94730" wp14:editId="36A14C4B">
            <wp:extent cx="3089157" cy="2708806"/>
            <wp:effectExtent l="0" t="0" r="0" b="0"/>
            <wp:docPr id="4" name="Picture 4" descr="Graph showing Government infrastructure investment" title="Government infrastructure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 HD:DTF026 State Budget:DTF026 Budget BIP Maps Tables:BIP Overview:Infrastruc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9324" cy="2708953"/>
                    </a:xfrm>
                    <a:prstGeom prst="rect">
                      <a:avLst/>
                    </a:prstGeom>
                    <a:noFill/>
                    <a:ln>
                      <a:noFill/>
                    </a:ln>
                  </pic:spPr>
                </pic:pic>
              </a:graphicData>
            </a:graphic>
          </wp:inline>
        </w:drawing>
      </w:r>
    </w:p>
    <w:p w14:paraId="49FEF144" w14:textId="77777777" w:rsidR="0069420B" w:rsidRDefault="0069420B" w:rsidP="00626D8B">
      <w:r>
        <w:br w:type="page"/>
      </w:r>
    </w:p>
    <w:p w14:paraId="560D202E" w14:textId="73060BC8" w:rsidR="008B4B28" w:rsidRPr="0069420B" w:rsidRDefault="008B4B28" w:rsidP="00626D8B">
      <w:pPr>
        <w:pStyle w:val="Heading1"/>
      </w:pPr>
      <w:r w:rsidRPr="0069420B">
        <w:lastRenderedPageBreak/>
        <w:t>Health</w:t>
      </w:r>
    </w:p>
    <w:p w14:paraId="50985B97" w14:textId="070FCDD1"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increasing investment in our health system,  so families in Australia</w:t>
      </w:r>
      <w:r w:rsidR="0069420B">
        <w:rPr>
          <w:rFonts w:asciiTheme="majorHAnsi" w:hAnsiTheme="majorHAnsi"/>
          <w:szCs w:val="24"/>
        </w:rPr>
        <w:t>’</w:t>
      </w:r>
      <w:r w:rsidRPr="00362E1C">
        <w:rPr>
          <w:rFonts w:asciiTheme="majorHAnsi" w:hAnsiTheme="majorHAnsi"/>
          <w:szCs w:val="24"/>
        </w:rPr>
        <w:t>s fastest-growing state can get the care and peace of mind they deserve.</w:t>
      </w:r>
    </w:p>
    <w:p w14:paraId="547A900C" w14:textId="77777777" w:rsidR="0069420B" w:rsidRPr="00362E1C" w:rsidRDefault="0069420B" w:rsidP="0069420B">
      <w:pPr>
        <w:pStyle w:val="PlainText"/>
        <w:rPr>
          <w:rFonts w:asciiTheme="majorHAnsi" w:hAnsiTheme="majorHAnsi"/>
          <w:szCs w:val="24"/>
        </w:rPr>
      </w:pPr>
    </w:p>
    <w:p w14:paraId="7FFE8DF6"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The 2015-16 Victorian Budget provides significant funding to our hospitals, ambulances and mental health system, and gives our best medical minds the resources they need to save more lives.</w:t>
      </w:r>
    </w:p>
    <w:p w14:paraId="63991BF6" w14:textId="2B820820" w:rsidR="008B4B28" w:rsidRPr="00362E1C" w:rsidRDefault="008B4B28" w:rsidP="0069420B">
      <w:pPr>
        <w:pStyle w:val="PlainText"/>
        <w:rPr>
          <w:rFonts w:asciiTheme="majorHAnsi" w:hAnsiTheme="majorHAnsi"/>
          <w:szCs w:val="24"/>
        </w:rPr>
      </w:pPr>
      <w:r w:rsidRPr="00362E1C">
        <w:rPr>
          <w:rFonts w:asciiTheme="majorHAnsi" w:hAnsiTheme="majorHAnsi"/>
          <w:szCs w:val="24"/>
        </w:rPr>
        <w:t>It</w:t>
      </w:r>
      <w:r w:rsidR="0069420B">
        <w:rPr>
          <w:rFonts w:asciiTheme="majorHAnsi" w:hAnsiTheme="majorHAnsi"/>
          <w:szCs w:val="24"/>
        </w:rPr>
        <w:t>’</w:t>
      </w:r>
      <w:r w:rsidRPr="00362E1C">
        <w:rPr>
          <w:rFonts w:asciiTheme="majorHAnsi" w:hAnsiTheme="majorHAnsi"/>
          <w:szCs w:val="24"/>
        </w:rPr>
        <w:t>s about fairness. Everyone should have the care they need, not just the care they can afford.</w:t>
      </w:r>
    </w:p>
    <w:p w14:paraId="2193B60D" w14:textId="77777777" w:rsidR="002A64B7" w:rsidRDefault="002A64B7" w:rsidP="0069420B">
      <w:pPr>
        <w:pStyle w:val="PlainText"/>
        <w:rPr>
          <w:rFonts w:asciiTheme="majorHAnsi" w:hAnsiTheme="majorHAnsi"/>
          <w:szCs w:val="24"/>
        </w:rPr>
      </w:pPr>
    </w:p>
    <w:p w14:paraId="03D2A77A" w14:textId="77777777" w:rsidR="008B4B28" w:rsidRPr="002A64B7" w:rsidRDefault="008B4B28" w:rsidP="00626D8B">
      <w:pPr>
        <w:pStyle w:val="Heading2"/>
      </w:pPr>
      <w:r w:rsidRPr="002A64B7">
        <w:t>More patients</w:t>
      </w:r>
    </w:p>
    <w:p w14:paraId="2FDFB4F1" w14:textId="7DDFE6E9" w:rsidR="008B4B28" w:rsidRDefault="008B4B28" w:rsidP="0069420B">
      <w:pPr>
        <w:pStyle w:val="PlainText"/>
        <w:rPr>
          <w:rFonts w:asciiTheme="majorHAnsi" w:hAnsiTheme="majorHAnsi"/>
          <w:szCs w:val="24"/>
        </w:rPr>
      </w:pPr>
      <w:r w:rsidRPr="00362E1C">
        <w:rPr>
          <w:rFonts w:asciiTheme="majorHAnsi" w:hAnsiTheme="majorHAnsi"/>
          <w:szCs w:val="24"/>
        </w:rPr>
        <w:t>The Budget provides $200</w:t>
      </w:r>
      <w:r w:rsidR="00626D8B">
        <w:rPr>
          <w:rFonts w:asciiTheme="majorHAnsi" w:hAnsiTheme="majorHAnsi"/>
          <w:szCs w:val="24"/>
        </w:rPr>
        <w:t> million</w:t>
      </w:r>
      <w:r w:rsidRPr="00362E1C">
        <w:rPr>
          <w:rFonts w:asciiTheme="majorHAnsi" w:hAnsiTheme="majorHAnsi"/>
          <w:szCs w:val="24"/>
        </w:rPr>
        <w:t xml:space="preserve"> to increase hospital capacity </w:t>
      </w:r>
      <w:r w:rsidR="00626D8B">
        <w:rPr>
          <w:rFonts w:asciiTheme="majorHAnsi" w:hAnsiTheme="majorHAnsi"/>
          <w:szCs w:val="24"/>
        </w:rPr>
        <w:t xml:space="preserve"> – </w:t>
      </w:r>
      <w:r w:rsidRPr="00362E1C">
        <w:rPr>
          <w:rFonts w:asciiTheme="majorHAnsi" w:hAnsiTheme="majorHAnsi"/>
          <w:szCs w:val="24"/>
        </w:rPr>
        <w:t>in line with the recommendations of respected surgeon and former AMA Victoria President,</w:t>
      </w:r>
      <w:r w:rsidR="002A64B7">
        <w:rPr>
          <w:rFonts w:asciiTheme="majorHAnsi" w:hAnsiTheme="majorHAnsi"/>
          <w:szCs w:val="24"/>
        </w:rPr>
        <w:t xml:space="preserve"> </w:t>
      </w:r>
      <w:r w:rsidRPr="00362E1C">
        <w:rPr>
          <w:rFonts w:asciiTheme="majorHAnsi" w:hAnsiTheme="majorHAnsi"/>
          <w:szCs w:val="24"/>
        </w:rPr>
        <w:t>Dr Doug Travis</w:t>
      </w:r>
      <w:r w:rsidR="00626D8B">
        <w:rPr>
          <w:rFonts w:asciiTheme="majorHAnsi" w:hAnsiTheme="majorHAnsi"/>
          <w:szCs w:val="24"/>
        </w:rPr>
        <w:t xml:space="preserve"> – </w:t>
      </w:r>
      <w:r w:rsidRPr="00362E1C">
        <w:rPr>
          <w:rFonts w:asciiTheme="majorHAnsi" w:hAnsiTheme="majorHAnsi"/>
          <w:szCs w:val="24"/>
        </w:rPr>
        <w:t>and $60</w:t>
      </w:r>
      <w:r w:rsidR="00626D8B">
        <w:rPr>
          <w:rFonts w:asciiTheme="majorHAnsi" w:hAnsiTheme="majorHAnsi"/>
          <w:szCs w:val="24"/>
        </w:rPr>
        <w:t> million</w:t>
      </w:r>
      <w:r w:rsidRPr="00362E1C">
        <w:rPr>
          <w:rFonts w:asciiTheme="majorHAnsi" w:hAnsiTheme="majorHAnsi"/>
          <w:szCs w:val="24"/>
        </w:rPr>
        <w:t xml:space="preserve"> for an elective surgery boost to cut waiting lists.</w:t>
      </w:r>
    </w:p>
    <w:p w14:paraId="75550593" w14:textId="77777777" w:rsidR="002A64B7" w:rsidRPr="00362E1C" w:rsidRDefault="002A64B7" w:rsidP="0069420B">
      <w:pPr>
        <w:pStyle w:val="PlainText"/>
        <w:rPr>
          <w:rFonts w:asciiTheme="majorHAnsi" w:hAnsiTheme="majorHAnsi"/>
          <w:szCs w:val="24"/>
        </w:rPr>
      </w:pPr>
    </w:p>
    <w:p w14:paraId="342D5CAA"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With this funding, hospitals can admit an extra 60,000 patients and treat an extra 40,000 emergency patients.</w:t>
      </w:r>
    </w:p>
    <w:p w14:paraId="4B48BACD" w14:textId="77777777" w:rsidR="008B4B28" w:rsidRPr="00362E1C" w:rsidRDefault="008B4B28" w:rsidP="0069420B">
      <w:pPr>
        <w:pStyle w:val="PlainText"/>
        <w:rPr>
          <w:rFonts w:asciiTheme="majorHAnsi" w:hAnsiTheme="majorHAnsi"/>
          <w:szCs w:val="24"/>
        </w:rPr>
      </w:pPr>
    </w:p>
    <w:p w14:paraId="40332A88" w14:textId="77777777" w:rsidR="008B4B28" w:rsidRPr="002A64B7" w:rsidRDefault="008B4B28" w:rsidP="00626D8B">
      <w:pPr>
        <w:pStyle w:val="Heading3"/>
      </w:pPr>
      <w:r w:rsidRPr="002A64B7">
        <w:t>MORE PROGRAMS</w:t>
      </w:r>
    </w:p>
    <w:p w14:paraId="05F37801" w14:textId="77777777" w:rsidR="008B4B28" w:rsidRPr="00E55067" w:rsidRDefault="008B4B28" w:rsidP="0069420B">
      <w:pPr>
        <w:pStyle w:val="PlainText"/>
        <w:rPr>
          <w:rFonts w:asciiTheme="majorHAnsi" w:hAnsiTheme="majorHAnsi"/>
          <w:szCs w:val="24"/>
        </w:rPr>
      </w:pPr>
      <w:r w:rsidRPr="00E55067">
        <w:rPr>
          <w:rFonts w:asciiTheme="majorHAnsi" w:hAnsiTheme="majorHAnsi"/>
          <w:szCs w:val="24"/>
        </w:rPr>
        <w:t>Research institutes, hospitals and universities in Victoria will receive</w:t>
      </w:r>
    </w:p>
    <w:p w14:paraId="684F749C" w14:textId="5407AD49" w:rsidR="008B4B28" w:rsidRPr="00E55067" w:rsidRDefault="008B4B28" w:rsidP="0069420B">
      <w:pPr>
        <w:pStyle w:val="PlainText"/>
        <w:rPr>
          <w:rFonts w:asciiTheme="majorHAnsi" w:hAnsiTheme="majorHAnsi"/>
          <w:szCs w:val="24"/>
        </w:rPr>
      </w:pPr>
      <w:r w:rsidRPr="00E55067">
        <w:rPr>
          <w:rFonts w:asciiTheme="majorHAnsi" w:hAnsiTheme="majorHAnsi"/>
          <w:szCs w:val="24"/>
        </w:rPr>
        <w:t>$25</w:t>
      </w:r>
      <w:r w:rsidR="00626D8B">
        <w:rPr>
          <w:rFonts w:asciiTheme="majorHAnsi" w:hAnsiTheme="majorHAnsi"/>
          <w:szCs w:val="24"/>
        </w:rPr>
        <w:t> million</w:t>
      </w:r>
      <w:r w:rsidRPr="00E55067">
        <w:rPr>
          <w:rFonts w:asciiTheme="majorHAnsi" w:hAnsiTheme="majorHAnsi"/>
          <w:szCs w:val="24"/>
        </w:rPr>
        <w:t xml:space="preserve"> to work together and develop cutting-edge treatments for our most debilitating genetic diseases.</w:t>
      </w:r>
    </w:p>
    <w:p w14:paraId="59C3CBDE" w14:textId="77777777" w:rsidR="002A64B7" w:rsidRPr="00E55067" w:rsidRDefault="002A64B7" w:rsidP="0069420B">
      <w:pPr>
        <w:pStyle w:val="PlainText"/>
        <w:rPr>
          <w:rFonts w:asciiTheme="majorHAnsi" w:hAnsiTheme="majorHAnsi"/>
          <w:szCs w:val="24"/>
        </w:rPr>
      </w:pPr>
    </w:p>
    <w:p w14:paraId="4B3971FE" w14:textId="3307ABC2" w:rsidR="008B4B28" w:rsidRPr="00E55067" w:rsidRDefault="008B4B28" w:rsidP="0069420B">
      <w:pPr>
        <w:pStyle w:val="PlainText"/>
        <w:rPr>
          <w:rFonts w:asciiTheme="majorHAnsi" w:hAnsiTheme="majorHAnsi"/>
          <w:szCs w:val="24"/>
        </w:rPr>
      </w:pPr>
      <w:r w:rsidRPr="00E55067">
        <w:rPr>
          <w:rFonts w:asciiTheme="majorHAnsi" w:hAnsiTheme="majorHAnsi"/>
          <w:szCs w:val="24"/>
        </w:rPr>
        <w:t>Super Pharmacies across our state will stay open for extended hours, in a $28.7</w:t>
      </w:r>
      <w:r w:rsidR="00626D8B">
        <w:rPr>
          <w:rFonts w:asciiTheme="majorHAnsi" w:hAnsiTheme="majorHAnsi"/>
          <w:szCs w:val="24"/>
        </w:rPr>
        <w:t> million</w:t>
      </w:r>
      <w:r w:rsidRPr="00E55067">
        <w:rPr>
          <w:rFonts w:asciiTheme="majorHAnsi" w:hAnsiTheme="majorHAnsi"/>
          <w:szCs w:val="24"/>
        </w:rPr>
        <w:t xml:space="preserve"> plan to help families during late night emergencies.</w:t>
      </w:r>
    </w:p>
    <w:p w14:paraId="4770DA0A" w14:textId="77777777" w:rsidR="002A64B7" w:rsidRPr="00E55067" w:rsidRDefault="002A64B7" w:rsidP="0069420B">
      <w:pPr>
        <w:pStyle w:val="PlainText"/>
        <w:rPr>
          <w:rFonts w:asciiTheme="majorHAnsi" w:hAnsiTheme="majorHAnsi"/>
          <w:szCs w:val="24"/>
        </w:rPr>
      </w:pPr>
    </w:p>
    <w:p w14:paraId="75D6F7A2" w14:textId="77777777" w:rsidR="008B4B28" w:rsidRPr="00E55067" w:rsidRDefault="008B4B28" w:rsidP="0069420B">
      <w:pPr>
        <w:pStyle w:val="PlainText"/>
        <w:rPr>
          <w:rFonts w:asciiTheme="majorHAnsi" w:hAnsiTheme="majorHAnsi"/>
          <w:szCs w:val="24"/>
        </w:rPr>
      </w:pPr>
      <w:r w:rsidRPr="00E55067">
        <w:rPr>
          <w:rFonts w:asciiTheme="majorHAnsi" w:hAnsiTheme="majorHAnsi"/>
          <w:szCs w:val="24"/>
        </w:rPr>
        <w:t>A National Centre for Farmer Health will support the wellbeing of the men and women who work on the land.</w:t>
      </w:r>
    </w:p>
    <w:p w14:paraId="4F699C08" w14:textId="77777777" w:rsidR="002A64B7" w:rsidRPr="00E55067" w:rsidRDefault="002A64B7" w:rsidP="0069420B">
      <w:pPr>
        <w:pStyle w:val="PlainText"/>
        <w:rPr>
          <w:rFonts w:asciiTheme="majorHAnsi" w:hAnsiTheme="majorHAnsi"/>
          <w:szCs w:val="24"/>
        </w:rPr>
      </w:pPr>
    </w:p>
    <w:p w14:paraId="52E7044D" w14:textId="2F25A9FE" w:rsidR="008B4B28" w:rsidRPr="00E55067" w:rsidRDefault="008B4B28" w:rsidP="0069420B">
      <w:pPr>
        <w:pStyle w:val="PlainText"/>
        <w:rPr>
          <w:rFonts w:asciiTheme="majorHAnsi" w:hAnsiTheme="majorHAnsi"/>
          <w:szCs w:val="24"/>
        </w:rPr>
      </w:pPr>
      <w:r w:rsidRPr="00E55067">
        <w:rPr>
          <w:rFonts w:asciiTheme="majorHAnsi" w:hAnsiTheme="majorHAnsi"/>
          <w:szCs w:val="24"/>
        </w:rPr>
        <w:t>The free whooping cough vaccine for parents of newborns will return, because we can</w:t>
      </w:r>
      <w:r w:rsidR="0069420B" w:rsidRPr="00E55067">
        <w:rPr>
          <w:rFonts w:asciiTheme="majorHAnsi" w:hAnsiTheme="majorHAnsi"/>
          <w:szCs w:val="24"/>
        </w:rPr>
        <w:t>’</w:t>
      </w:r>
      <w:r w:rsidRPr="00E55067">
        <w:rPr>
          <w:rFonts w:asciiTheme="majorHAnsi" w:hAnsiTheme="majorHAnsi"/>
          <w:szCs w:val="24"/>
        </w:rPr>
        <w:t>t take any risks with the health of our youngest Victorians.</w:t>
      </w:r>
    </w:p>
    <w:p w14:paraId="039CE0F5" w14:textId="77777777" w:rsidR="008B4B28" w:rsidRPr="00362E1C" w:rsidRDefault="008B4B28" w:rsidP="0069420B">
      <w:pPr>
        <w:pStyle w:val="PlainText"/>
        <w:rPr>
          <w:rFonts w:asciiTheme="majorHAnsi" w:hAnsiTheme="majorHAnsi"/>
          <w:szCs w:val="24"/>
        </w:rPr>
      </w:pPr>
    </w:p>
    <w:p w14:paraId="346EC875" w14:textId="77777777" w:rsidR="008B4B28" w:rsidRPr="002A64B7" w:rsidRDefault="008B4B28" w:rsidP="00626D8B">
      <w:pPr>
        <w:pStyle w:val="Highlight"/>
      </w:pPr>
      <w:r w:rsidRPr="002A64B7">
        <w:t>$2.1 billion for our health system</w:t>
      </w:r>
    </w:p>
    <w:p w14:paraId="190D05DA" w14:textId="77777777" w:rsidR="008B4B28" w:rsidRPr="002A64B7" w:rsidRDefault="008B4B28" w:rsidP="00626D8B">
      <w:pPr>
        <w:pStyle w:val="Highlight"/>
      </w:pPr>
      <w:r w:rsidRPr="002A64B7">
        <w:t>4 upgraded hospitals for the suburbs</w:t>
      </w:r>
    </w:p>
    <w:p w14:paraId="23A62B67" w14:textId="7D3F0566" w:rsidR="008B4B28" w:rsidRPr="002A64B7" w:rsidRDefault="00626D8B" w:rsidP="00626D8B">
      <w:pPr>
        <w:pStyle w:val="Highlight"/>
      </w:pPr>
      <w:r>
        <w:t xml:space="preserve">60,000 extra patients </w:t>
      </w:r>
    </w:p>
    <w:p w14:paraId="38DBD287" w14:textId="0F21ED8C" w:rsidR="008B4B28" w:rsidRPr="002A64B7" w:rsidRDefault="008B4B28" w:rsidP="00626D8B">
      <w:pPr>
        <w:pStyle w:val="Highlight"/>
      </w:pPr>
      <w:r w:rsidRPr="002A64B7">
        <w:t>New Western Women</w:t>
      </w:r>
      <w:r w:rsidR="0069420B" w:rsidRPr="002A64B7">
        <w:t>’</w:t>
      </w:r>
      <w:r w:rsidRPr="002A64B7">
        <w:t>s and Children</w:t>
      </w:r>
      <w:r w:rsidR="0069420B" w:rsidRPr="002A64B7">
        <w:t>’</w:t>
      </w:r>
      <w:r w:rsidRPr="002A64B7">
        <w:t>s Hospital</w:t>
      </w:r>
    </w:p>
    <w:p w14:paraId="1A8C66FB" w14:textId="77777777" w:rsidR="008B4B28" w:rsidRPr="00362E1C" w:rsidRDefault="008B4B28" w:rsidP="0069420B">
      <w:pPr>
        <w:pStyle w:val="PlainText"/>
        <w:rPr>
          <w:rFonts w:asciiTheme="majorHAnsi" w:hAnsiTheme="majorHAnsi"/>
          <w:szCs w:val="24"/>
        </w:rPr>
      </w:pPr>
    </w:p>
    <w:p w14:paraId="17577DAF" w14:textId="77777777" w:rsidR="008B4B28" w:rsidRPr="00362E1C" w:rsidRDefault="008B4B28" w:rsidP="0069420B">
      <w:pPr>
        <w:pStyle w:val="PlainText"/>
        <w:rPr>
          <w:rFonts w:asciiTheme="majorHAnsi" w:hAnsiTheme="majorHAnsi"/>
          <w:szCs w:val="24"/>
        </w:rPr>
      </w:pPr>
    </w:p>
    <w:p w14:paraId="127D5587" w14:textId="77777777" w:rsidR="008B4B28" w:rsidRPr="00362E1C" w:rsidRDefault="008B4B28" w:rsidP="0069420B">
      <w:pPr>
        <w:pStyle w:val="PlainText"/>
        <w:rPr>
          <w:rFonts w:asciiTheme="majorHAnsi" w:hAnsiTheme="majorHAnsi"/>
          <w:szCs w:val="24"/>
        </w:rPr>
      </w:pPr>
    </w:p>
    <w:p w14:paraId="3CD2A502" w14:textId="77777777" w:rsidR="00626D8B" w:rsidRDefault="00626D8B">
      <w:pPr>
        <w:rPr>
          <w:rFonts w:asciiTheme="majorHAnsi" w:hAnsiTheme="majorHAnsi"/>
          <w:color w:val="943634" w:themeColor="accent2" w:themeShade="BF"/>
          <w:sz w:val="36"/>
          <w:szCs w:val="36"/>
        </w:rPr>
      </w:pPr>
      <w:r>
        <w:br w:type="page"/>
      </w:r>
    </w:p>
    <w:p w14:paraId="6D46E34C" w14:textId="75BF093F" w:rsidR="008B4B28" w:rsidRPr="002A64B7" w:rsidRDefault="008B4B28" w:rsidP="00626D8B">
      <w:pPr>
        <w:pStyle w:val="Heading2"/>
      </w:pPr>
      <w:r w:rsidRPr="002A64B7">
        <w:lastRenderedPageBreak/>
        <w:t>More hospitals</w:t>
      </w:r>
    </w:p>
    <w:p w14:paraId="3ABBCDB7" w14:textId="77777777" w:rsidR="002A64B7" w:rsidRPr="00362E1C" w:rsidRDefault="002A64B7" w:rsidP="0069420B">
      <w:pPr>
        <w:pStyle w:val="PlainText"/>
        <w:rPr>
          <w:rFonts w:asciiTheme="majorHAnsi" w:hAnsiTheme="majorHAnsi"/>
          <w:szCs w:val="24"/>
        </w:rPr>
      </w:pPr>
    </w:p>
    <w:p w14:paraId="538AD0D8" w14:textId="000AA656" w:rsidR="008B4B28" w:rsidRDefault="008B4B28" w:rsidP="0069420B">
      <w:pPr>
        <w:pStyle w:val="PlainText"/>
        <w:rPr>
          <w:rFonts w:asciiTheme="majorHAnsi" w:hAnsiTheme="majorHAnsi"/>
          <w:szCs w:val="24"/>
        </w:rPr>
      </w:pPr>
      <w:r w:rsidRPr="00362E1C">
        <w:rPr>
          <w:rFonts w:asciiTheme="majorHAnsi" w:hAnsiTheme="majorHAnsi"/>
          <w:szCs w:val="24"/>
        </w:rPr>
        <w:t>The Budget provides over $560</w:t>
      </w:r>
      <w:r w:rsidR="00626D8B">
        <w:rPr>
          <w:rFonts w:asciiTheme="majorHAnsi" w:hAnsiTheme="majorHAnsi"/>
          <w:szCs w:val="24"/>
        </w:rPr>
        <w:t> million</w:t>
      </w:r>
      <w:r w:rsidRPr="00362E1C">
        <w:rPr>
          <w:rFonts w:asciiTheme="majorHAnsi" w:hAnsiTheme="majorHAnsi"/>
          <w:szCs w:val="24"/>
        </w:rPr>
        <w:t xml:space="preserve"> to build</w:t>
      </w:r>
      <w:r w:rsidR="00626D8B">
        <w:rPr>
          <w:rFonts w:asciiTheme="majorHAnsi" w:hAnsiTheme="majorHAnsi"/>
          <w:szCs w:val="24"/>
        </w:rPr>
        <w:t xml:space="preserve"> – </w:t>
      </w:r>
      <w:r w:rsidRPr="00362E1C">
        <w:rPr>
          <w:rFonts w:asciiTheme="majorHAnsi" w:hAnsiTheme="majorHAnsi"/>
          <w:szCs w:val="24"/>
        </w:rPr>
        <w:t>and rebuild</w:t>
      </w:r>
      <w:r w:rsidR="00626D8B">
        <w:rPr>
          <w:rFonts w:asciiTheme="majorHAnsi" w:hAnsiTheme="majorHAnsi"/>
          <w:szCs w:val="24"/>
        </w:rPr>
        <w:t xml:space="preserve"> – </w:t>
      </w:r>
      <w:r w:rsidRPr="00362E1C">
        <w:rPr>
          <w:rFonts w:asciiTheme="majorHAnsi" w:hAnsiTheme="majorHAnsi"/>
          <w:szCs w:val="24"/>
        </w:rPr>
        <w:t>hospitals in fast- growing areas across Victoria. This includes:</w:t>
      </w:r>
    </w:p>
    <w:p w14:paraId="51CFB9C6" w14:textId="77777777" w:rsidR="002A64B7" w:rsidRPr="00362E1C" w:rsidRDefault="002A64B7" w:rsidP="0069420B">
      <w:pPr>
        <w:pStyle w:val="PlainText"/>
        <w:rPr>
          <w:rFonts w:asciiTheme="majorHAnsi" w:hAnsiTheme="majorHAnsi"/>
          <w:szCs w:val="24"/>
        </w:rPr>
      </w:pPr>
    </w:p>
    <w:p w14:paraId="0F7AE096" w14:textId="7F688F97" w:rsidR="008B4B28" w:rsidRDefault="008B4B28" w:rsidP="0069420B">
      <w:pPr>
        <w:pStyle w:val="PlainText"/>
        <w:rPr>
          <w:rFonts w:asciiTheme="majorHAnsi" w:hAnsiTheme="majorHAnsi"/>
          <w:szCs w:val="24"/>
        </w:rPr>
      </w:pPr>
      <w:r w:rsidRPr="00362E1C">
        <w:rPr>
          <w:rFonts w:asciiTheme="majorHAnsi" w:hAnsiTheme="majorHAnsi"/>
          <w:szCs w:val="24"/>
        </w:rPr>
        <w:t>$200</w:t>
      </w:r>
      <w:r w:rsidR="00626D8B">
        <w:rPr>
          <w:rFonts w:asciiTheme="majorHAnsi" w:hAnsiTheme="majorHAnsi"/>
          <w:szCs w:val="24"/>
        </w:rPr>
        <w:t> million</w:t>
      </w:r>
      <w:r w:rsidRPr="00362E1C">
        <w:rPr>
          <w:rFonts w:asciiTheme="majorHAnsi" w:hAnsiTheme="majorHAnsi"/>
          <w:szCs w:val="24"/>
        </w:rPr>
        <w:t xml:space="preserve"> for a dedicated Western Women</w:t>
      </w:r>
      <w:r w:rsidR="0069420B">
        <w:rPr>
          <w:rFonts w:asciiTheme="majorHAnsi" w:hAnsiTheme="majorHAnsi"/>
          <w:szCs w:val="24"/>
        </w:rPr>
        <w:t>’</w:t>
      </w:r>
      <w:r w:rsidRPr="00362E1C">
        <w:rPr>
          <w:rFonts w:asciiTheme="majorHAnsi" w:hAnsiTheme="majorHAnsi"/>
          <w:szCs w:val="24"/>
        </w:rPr>
        <w:t>s and Children</w:t>
      </w:r>
      <w:r w:rsidR="0069420B">
        <w:rPr>
          <w:rFonts w:asciiTheme="majorHAnsi" w:hAnsiTheme="majorHAnsi"/>
          <w:szCs w:val="24"/>
        </w:rPr>
        <w:t>’</w:t>
      </w:r>
      <w:r w:rsidRPr="00362E1C">
        <w:rPr>
          <w:rFonts w:asciiTheme="majorHAnsi" w:hAnsiTheme="majorHAnsi"/>
          <w:szCs w:val="24"/>
        </w:rPr>
        <w:t>s Hospital, with 237 beds, 39 special care nursery cots and four theatres for families in the west.</w:t>
      </w:r>
    </w:p>
    <w:p w14:paraId="2916C808" w14:textId="77777777" w:rsidR="002A64B7" w:rsidRPr="00362E1C" w:rsidRDefault="002A64B7" w:rsidP="0069420B">
      <w:pPr>
        <w:pStyle w:val="PlainText"/>
        <w:rPr>
          <w:rFonts w:asciiTheme="majorHAnsi" w:hAnsiTheme="majorHAnsi"/>
          <w:szCs w:val="24"/>
        </w:rPr>
      </w:pPr>
    </w:p>
    <w:p w14:paraId="7806A677" w14:textId="77777777" w:rsidR="008B4B28" w:rsidRDefault="008B4B28" w:rsidP="0069420B">
      <w:pPr>
        <w:pStyle w:val="PlainText"/>
        <w:rPr>
          <w:rFonts w:asciiTheme="majorHAnsi" w:hAnsiTheme="majorHAnsi"/>
          <w:szCs w:val="24"/>
        </w:rPr>
      </w:pPr>
      <w:r w:rsidRPr="00362E1C">
        <w:rPr>
          <w:rFonts w:asciiTheme="majorHAnsi" w:hAnsiTheme="majorHAnsi"/>
          <w:szCs w:val="24"/>
        </w:rPr>
        <w:t>By 2026, the number of births at Sunshine Hospital is expected to exceed 7000 per year. The fastest growing area of Australia needs more services so no young family is left behind.</w:t>
      </w:r>
    </w:p>
    <w:p w14:paraId="6A04B258" w14:textId="77777777" w:rsidR="002A64B7" w:rsidRPr="00362E1C" w:rsidRDefault="002A64B7" w:rsidP="0069420B">
      <w:pPr>
        <w:pStyle w:val="PlainText"/>
        <w:rPr>
          <w:rFonts w:asciiTheme="majorHAnsi" w:hAnsiTheme="majorHAnsi"/>
          <w:szCs w:val="24"/>
        </w:rPr>
      </w:pPr>
    </w:p>
    <w:p w14:paraId="322D2A7A" w14:textId="2C2D39A6" w:rsidR="008B4B28" w:rsidRDefault="008B4B28" w:rsidP="0069420B">
      <w:pPr>
        <w:pStyle w:val="PlainText"/>
        <w:rPr>
          <w:rFonts w:asciiTheme="majorHAnsi" w:hAnsiTheme="majorHAnsi"/>
          <w:szCs w:val="24"/>
        </w:rPr>
      </w:pPr>
      <w:r w:rsidRPr="00362E1C">
        <w:rPr>
          <w:rFonts w:asciiTheme="majorHAnsi" w:hAnsiTheme="majorHAnsi"/>
          <w:szCs w:val="24"/>
        </w:rPr>
        <w:t>$106.3</w:t>
      </w:r>
      <w:r w:rsidR="00626D8B">
        <w:rPr>
          <w:rFonts w:asciiTheme="majorHAnsi" w:hAnsiTheme="majorHAnsi"/>
          <w:szCs w:val="24"/>
        </w:rPr>
        <w:t> million</w:t>
      </w:r>
      <w:r w:rsidRPr="00362E1C">
        <w:rPr>
          <w:rFonts w:asciiTheme="majorHAnsi" w:hAnsiTheme="majorHAnsi"/>
          <w:szCs w:val="24"/>
        </w:rPr>
        <w:t xml:space="preserve"> to expand Casey Hospital, in Melbourne</w:t>
      </w:r>
      <w:r w:rsidR="0069420B">
        <w:rPr>
          <w:rFonts w:asciiTheme="majorHAnsi" w:hAnsiTheme="majorHAnsi"/>
          <w:szCs w:val="24"/>
        </w:rPr>
        <w:t>’</w:t>
      </w:r>
      <w:r w:rsidRPr="00362E1C">
        <w:rPr>
          <w:rFonts w:asciiTheme="majorHAnsi" w:hAnsiTheme="majorHAnsi"/>
          <w:szCs w:val="24"/>
        </w:rPr>
        <w:t>s south east, so it can treat 12,000 more patients, conduct 8000 more surgeries and support 500 more births.</w:t>
      </w:r>
    </w:p>
    <w:p w14:paraId="513AD932" w14:textId="77777777" w:rsidR="002A64B7" w:rsidRPr="00362E1C" w:rsidRDefault="002A64B7" w:rsidP="0069420B">
      <w:pPr>
        <w:pStyle w:val="PlainText"/>
        <w:rPr>
          <w:rFonts w:asciiTheme="majorHAnsi" w:hAnsiTheme="majorHAnsi"/>
          <w:szCs w:val="24"/>
        </w:rPr>
      </w:pPr>
    </w:p>
    <w:p w14:paraId="09C35EEB" w14:textId="0614125F" w:rsidR="008B4B28" w:rsidRDefault="008B4B28" w:rsidP="0069420B">
      <w:pPr>
        <w:pStyle w:val="PlainText"/>
        <w:rPr>
          <w:rFonts w:asciiTheme="majorHAnsi" w:hAnsiTheme="majorHAnsi"/>
          <w:szCs w:val="24"/>
        </w:rPr>
      </w:pPr>
      <w:r w:rsidRPr="00362E1C">
        <w:rPr>
          <w:rFonts w:asciiTheme="majorHAnsi" w:hAnsiTheme="majorHAnsi"/>
          <w:szCs w:val="24"/>
        </w:rPr>
        <w:t>The project will provide four new operating theatres, a surgery recovery centre and 96 extra beds, including an intensive care unit</w:t>
      </w:r>
      <w:r w:rsidR="00626D8B">
        <w:rPr>
          <w:rFonts w:asciiTheme="majorHAnsi" w:hAnsiTheme="majorHAnsi"/>
          <w:szCs w:val="24"/>
        </w:rPr>
        <w:t xml:space="preserve"> – </w:t>
      </w:r>
      <w:r w:rsidRPr="00362E1C">
        <w:rPr>
          <w:rFonts w:asciiTheme="majorHAnsi" w:hAnsiTheme="majorHAnsi"/>
          <w:szCs w:val="24"/>
        </w:rPr>
        <w:t>expanding the size of the hospital by more than a third.</w:t>
      </w:r>
    </w:p>
    <w:p w14:paraId="59AB3D56" w14:textId="77777777" w:rsidR="002A64B7" w:rsidRPr="00362E1C" w:rsidRDefault="002A64B7" w:rsidP="0069420B">
      <w:pPr>
        <w:pStyle w:val="PlainText"/>
        <w:rPr>
          <w:rFonts w:asciiTheme="majorHAnsi" w:hAnsiTheme="majorHAnsi"/>
          <w:szCs w:val="24"/>
        </w:rPr>
      </w:pPr>
    </w:p>
    <w:p w14:paraId="271D139F" w14:textId="2986E0CC" w:rsidR="008B4B28" w:rsidRDefault="008B4B28" w:rsidP="0069420B">
      <w:pPr>
        <w:pStyle w:val="PlainText"/>
        <w:rPr>
          <w:rFonts w:asciiTheme="majorHAnsi" w:hAnsiTheme="majorHAnsi"/>
          <w:szCs w:val="24"/>
        </w:rPr>
      </w:pPr>
      <w:r w:rsidRPr="00362E1C">
        <w:rPr>
          <w:rFonts w:asciiTheme="majorHAnsi" w:hAnsiTheme="majorHAnsi"/>
          <w:szCs w:val="24"/>
        </w:rPr>
        <w:t>$85</w:t>
      </w:r>
      <w:r w:rsidR="00626D8B">
        <w:rPr>
          <w:rFonts w:asciiTheme="majorHAnsi" w:hAnsiTheme="majorHAnsi"/>
          <w:szCs w:val="24"/>
        </w:rPr>
        <w:t> million</w:t>
      </w:r>
      <w:r w:rsidRPr="00362E1C">
        <w:rPr>
          <w:rFonts w:asciiTheme="majorHAnsi" w:hAnsiTheme="majorHAnsi"/>
          <w:szCs w:val="24"/>
        </w:rPr>
        <w:t xml:space="preserve"> to expand the Werribee Mercy Hospital, delivering six extra operating theatres and 64 new inpatient beds in this fast-growing area of Melbourne.</w:t>
      </w:r>
    </w:p>
    <w:p w14:paraId="195CF4D8" w14:textId="77777777" w:rsidR="002A64B7" w:rsidRPr="00362E1C" w:rsidRDefault="002A64B7" w:rsidP="0069420B">
      <w:pPr>
        <w:pStyle w:val="PlainText"/>
        <w:rPr>
          <w:rFonts w:asciiTheme="majorHAnsi" w:hAnsiTheme="majorHAnsi"/>
          <w:szCs w:val="24"/>
        </w:rPr>
      </w:pPr>
    </w:p>
    <w:p w14:paraId="218681B9" w14:textId="393BE52B" w:rsidR="008B4B28" w:rsidRDefault="008B4B28" w:rsidP="0069420B">
      <w:pPr>
        <w:pStyle w:val="PlainText"/>
        <w:rPr>
          <w:rFonts w:asciiTheme="majorHAnsi" w:hAnsiTheme="majorHAnsi"/>
          <w:szCs w:val="24"/>
        </w:rPr>
      </w:pPr>
      <w:r w:rsidRPr="00362E1C">
        <w:rPr>
          <w:rFonts w:asciiTheme="majorHAnsi" w:hAnsiTheme="majorHAnsi"/>
          <w:szCs w:val="24"/>
        </w:rPr>
        <w:t>$20</w:t>
      </w:r>
      <w:r w:rsidR="00626D8B">
        <w:rPr>
          <w:rFonts w:asciiTheme="majorHAnsi" w:hAnsiTheme="majorHAnsi"/>
          <w:szCs w:val="24"/>
        </w:rPr>
        <w:t> million</w:t>
      </w:r>
      <w:r w:rsidRPr="00362E1C">
        <w:rPr>
          <w:rFonts w:asciiTheme="majorHAnsi" w:hAnsiTheme="majorHAnsi"/>
          <w:szCs w:val="24"/>
        </w:rPr>
        <w:t xml:space="preserve"> for an intensive care unit and short stay unit at the Angliss Hospital in Melbourne</w:t>
      </w:r>
      <w:r w:rsidR="0069420B">
        <w:rPr>
          <w:rFonts w:asciiTheme="majorHAnsi" w:hAnsiTheme="majorHAnsi"/>
          <w:szCs w:val="24"/>
        </w:rPr>
        <w:t>’</w:t>
      </w:r>
      <w:r w:rsidRPr="00362E1C">
        <w:rPr>
          <w:rFonts w:asciiTheme="majorHAnsi" w:hAnsiTheme="majorHAnsi"/>
          <w:szCs w:val="24"/>
        </w:rPr>
        <w:t>s outer east, reducing the distance families have to travel in a medical emergency.</w:t>
      </w:r>
    </w:p>
    <w:p w14:paraId="1E29CBD3" w14:textId="77777777" w:rsidR="002A64B7" w:rsidRPr="00362E1C" w:rsidRDefault="002A64B7" w:rsidP="0069420B">
      <w:pPr>
        <w:pStyle w:val="PlainText"/>
        <w:rPr>
          <w:rFonts w:asciiTheme="majorHAnsi" w:hAnsiTheme="majorHAnsi"/>
          <w:szCs w:val="24"/>
        </w:rPr>
      </w:pPr>
    </w:p>
    <w:p w14:paraId="402B4A35" w14:textId="4E554F54" w:rsidR="008B4B28" w:rsidRDefault="008B4B28" w:rsidP="0069420B">
      <w:pPr>
        <w:pStyle w:val="PlainText"/>
        <w:rPr>
          <w:rFonts w:asciiTheme="majorHAnsi" w:hAnsiTheme="majorHAnsi"/>
          <w:szCs w:val="24"/>
        </w:rPr>
      </w:pPr>
      <w:r w:rsidRPr="00362E1C">
        <w:rPr>
          <w:rFonts w:asciiTheme="majorHAnsi" w:hAnsiTheme="majorHAnsi"/>
          <w:szCs w:val="24"/>
        </w:rPr>
        <w:t>$10</w:t>
      </w:r>
      <w:r w:rsidR="00626D8B">
        <w:rPr>
          <w:rFonts w:asciiTheme="majorHAnsi" w:hAnsiTheme="majorHAnsi"/>
          <w:szCs w:val="24"/>
        </w:rPr>
        <w:t> million</w:t>
      </w:r>
      <w:r w:rsidRPr="00362E1C">
        <w:rPr>
          <w:rFonts w:asciiTheme="majorHAnsi" w:hAnsiTheme="majorHAnsi"/>
          <w:szCs w:val="24"/>
        </w:rPr>
        <w:t xml:space="preserve"> to bring urgent heart assessment, treatment and care to Ballarat, with funding for a new cardiac catheterisation laboratory at Ballarat Base Hospital.</w:t>
      </w:r>
    </w:p>
    <w:p w14:paraId="447D30D3" w14:textId="77777777" w:rsidR="002A64B7" w:rsidRPr="00362E1C" w:rsidRDefault="002A64B7" w:rsidP="0069420B">
      <w:pPr>
        <w:pStyle w:val="PlainText"/>
        <w:rPr>
          <w:rFonts w:asciiTheme="majorHAnsi" w:hAnsiTheme="majorHAnsi"/>
          <w:szCs w:val="24"/>
        </w:rPr>
      </w:pPr>
    </w:p>
    <w:p w14:paraId="57CAAF57" w14:textId="269C935D" w:rsidR="008B4B28" w:rsidRDefault="008B4B28" w:rsidP="0069420B">
      <w:pPr>
        <w:pStyle w:val="PlainText"/>
        <w:rPr>
          <w:rFonts w:asciiTheme="majorHAnsi" w:hAnsiTheme="majorHAnsi"/>
          <w:szCs w:val="24"/>
        </w:rPr>
      </w:pPr>
      <w:r w:rsidRPr="00362E1C">
        <w:rPr>
          <w:rFonts w:asciiTheme="majorHAnsi" w:hAnsiTheme="majorHAnsi"/>
          <w:szCs w:val="24"/>
        </w:rPr>
        <w:t>The Victorian Heart Hospital</w:t>
      </w:r>
      <w:r w:rsidR="00626D8B">
        <w:rPr>
          <w:rFonts w:asciiTheme="majorHAnsi" w:hAnsiTheme="majorHAnsi"/>
          <w:szCs w:val="24"/>
        </w:rPr>
        <w:t xml:space="preserve"> – </w:t>
      </w:r>
      <w:r w:rsidRPr="00362E1C">
        <w:rPr>
          <w:rFonts w:asciiTheme="majorHAnsi" w:hAnsiTheme="majorHAnsi"/>
          <w:szCs w:val="24"/>
        </w:rPr>
        <w:t>Australia</w:t>
      </w:r>
      <w:r w:rsidR="0069420B">
        <w:rPr>
          <w:rFonts w:asciiTheme="majorHAnsi" w:hAnsiTheme="majorHAnsi"/>
          <w:szCs w:val="24"/>
        </w:rPr>
        <w:t>’</w:t>
      </w:r>
      <w:r w:rsidRPr="00362E1C">
        <w:rPr>
          <w:rFonts w:asciiTheme="majorHAnsi" w:hAnsiTheme="majorHAnsi"/>
          <w:szCs w:val="24"/>
        </w:rPr>
        <w:t>s first specialist heart facility</w:t>
      </w:r>
      <w:r w:rsidR="00626D8B">
        <w:rPr>
          <w:rFonts w:asciiTheme="majorHAnsi" w:hAnsiTheme="majorHAnsi"/>
          <w:szCs w:val="24"/>
        </w:rPr>
        <w:t xml:space="preserve"> – </w:t>
      </w:r>
      <w:r w:rsidRPr="00362E1C">
        <w:rPr>
          <w:rFonts w:asciiTheme="majorHAnsi" w:hAnsiTheme="majorHAnsi"/>
          <w:szCs w:val="24"/>
        </w:rPr>
        <w:t>is one step closer, with $15</w:t>
      </w:r>
      <w:r w:rsidR="00626D8B">
        <w:rPr>
          <w:rFonts w:asciiTheme="majorHAnsi" w:hAnsiTheme="majorHAnsi"/>
          <w:szCs w:val="24"/>
        </w:rPr>
        <w:t> million</w:t>
      </w:r>
      <w:r w:rsidRPr="00362E1C">
        <w:rPr>
          <w:rFonts w:asciiTheme="majorHAnsi" w:hAnsiTheme="majorHAnsi"/>
          <w:szCs w:val="24"/>
        </w:rPr>
        <w:t xml:space="preserve"> for planning and development.</w:t>
      </w:r>
    </w:p>
    <w:p w14:paraId="11C6D9F5" w14:textId="77777777" w:rsidR="002A64B7" w:rsidRPr="00362E1C" w:rsidRDefault="002A64B7" w:rsidP="0069420B">
      <w:pPr>
        <w:pStyle w:val="PlainText"/>
        <w:rPr>
          <w:rFonts w:asciiTheme="majorHAnsi" w:hAnsiTheme="majorHAnsi"/>
          <w:szCs w:val="24"/>
        </w:rPr>
      </w:pPr>
    </w:p>
    <w:p w14:paraId="15B57F84" w14:textId="77777777" w:rsidR="008B4B28" w:rsidRDefault="008B4B28" w:rsidP="0069420B">
      <w:pPr>
        <w:pStyle w:val="PlainText"/>
        <w:rPr>
          <w:rFonts w:asciiTheme="majorHAnsi" w:hAnsiTheme="majorHAnsi"/>
          <w:szCs w:val="24"/>
        </w:rPr>
      </w:pPr>
      <w:r w:rsidRPr="00362E1C">
        <w:rPr>
          <w:rFonts w:asciiTheme="majorHAnsi" w:hAnsiTheme="majorHAnsi"/>
          <w:szCs w:val="24"/>
        </w:rPr>
        <w:t>It will be built at Monash University in Clayton, treating cardiac diseases from early childhood to later life, undertaking ground-breaking research and training the next generation of heart specialists.</w:t>
      </w:r>
    </w:p>
    <w:p w14:paraId="14A4548A" w14:textId="77777777" w:rsidR="002A64B7" w:rsidRPr="00362E1C" w:rsidRDefault="002A64B7" w:rsidP="0069420B">
      <w:pPr>
        <w:pStyle w:val="PlainText"/>
        <w:rPr>
          <w:rFonts w:asciiTheme="majorHAnsi" w:hAnsiTheme="majorHAnsi"/>
          <w:szCs w:val="24"/>
        </w:rPr>
      </w:pPr>
    </w:p>
    <w:p w14:paraId="6EE9956F" w14:textId="5240887C" w:rsidR="008B4B28" w:rsidRPr="00362E1C" w:rsidRDefault="008B4B28" w:rsidP="0069420B">
      <w:pPr>
        <w:pStyle w:val="PlainText"/>
        <w:rPr>
          <w:rFonts w:asciiTheme="majorHAnsi" w:hAnsiTheme="majorHAnsi"/>
          <w:szCs w:val="24"/>
        </w:rPr>
      </w:pPr>
      <w:r w:rsidRPr="00362E1C">
        <w:rPr>
          <w:rFonts w:asciiTheme="majorHAnsi" w:hAnsiTheme="majorHAnsi"/>
          <w:szCs w:val="24"/>
        </w:rPr>
        <w:t>The Monash Children</w:t>
      </w:r>
      <w:r w:rsidR="0069420B">
        <w:rPr>
          <w:rFonts w:asciiTheme="majorHAnsi" w:hAnsiTheme="majorHAnsi"/>
          <w:szCs w:val="24"/>
        </w:rPr>
        <w:t>’</w:t>
      </w:r>
      <w:r w:rsidRPr="00362E1C">
        <w:rPr>
          <w:rFonts w:asciiTheme="majorHAnsi" w:hAnsiTheme="majorHAnsi"/>
          <w:szCs w:val="24"/>
        </w:rPr>
        <w:t>s Hospital gets a helipad, the Moorabbin Hospital gets a significant upgrade and hospitals across the state get the vital equipment they need.</w:t>
      </w:r>
    </w:p>
    <w:p w14:paraId="1216C328" w14:textId="77777777" w:rsidR="008B4B28" w:rsidRPr="00362E1C" w:rsidRDefault="008B4B28" w:rsidP="0069420B">
      <w:pPr>
        <w:pStyle w:val="PlainText"/>
        <w:rPr>
          <w:rFonts w:asciiTheme="majorHAnsi" w:hAnsiTheme="majorHAnsi"/>
          <w:szCs w:val="24"/>
        </w:rPr>
      </w:pPr>
    </w:p>
    <w:p w14:paraId="0E498484" w14:textId="77777777" w:rsidR="008B4B28" w:rsidRPr="002A64B7" w:rsidRDefault="008B4B28" w:rsidP="00626D8B">
      <w:pPr>
        <w:pStyle w:val="Heading2"/>
      </w:pPr>
      <w:r w:rsidRPr="002A64B7">
        <w:t>Fixing our ambulance system</w:t>
      </w:r>
    </w:p>
    <w:p w14:paraId="356D6B29" w14:textId="03E9F044" w:rsidR="008B4B28" w:rsidRDefault="008B4B28" w:rsidP="0069420B">
      <w:pPr>
        <w:pStyle w:val="PlainText"/>
        <w:rPr>
          <w:rFonts w:asciiTheme="majorHAnsi" w:hAnsiTheme="majorHAnsi"/>
          <w:szCs w:val="24"/>
        </w:rPr>
      </w:pPr>
      <w:r w:rsidRPr="00362E1C">
        <w:rPr>
          <w:rFonts w:asciiTheme="majorHAnsi" w:hAnsiTheme="majorHAnsi"/>
          <w:szCs w:val="24"/>
        </w:rPr>
        <w:t>The ongoing dispute with Victoria</w:t>
      </w:r>
      <w:r w:rsidR="0069420B">
        <w:rPr>
          <w:rFonts w:asciiTheme="majorHAnsi" w:hAnsiTheme="majorHAnsi"/>
          <w:szCs w:val="24"/>
        </w:rPr>
        <w:t>’</w:t>
      </w:r>
      <w:r w:rsidRPr="00362E1C">
        <w:rPr>
          <w:rFonts w:asciiTheme="majorHAnsi" w:hAnsiTheme="majorHAnsi"/>
          <w:szCs w:val="24"/>
        </w:rPr>
        <w:t>s hardworking paramedics is over. Now the work begins to fix our ambulance system, so families get the help they need in an emergency</w:t>
      </w:r>
      <w:r w:rsidR="00626D8B">
        <w:rPr>
          <w:rFonts w:asciiTheme="majorHAnsi" w:hAnsiTheme="majorHAnsi"/>
          <w:szCs w:val="24"/>
        </w:rPr>
        <w:t xml:space="preserve"> – </w:t>
      </w:r>
      <w:r w:rsidRPr="00362E1C">
        <w:rPr>
          <w:rFonts w:asciiTheme="majorHAnsi" w:hAnsiTheme="majorHAnsi"/>
          <w:szCs w:val="24"/>
        </w:rPr>
        <w:t>when they need it.</w:t>
      </w:r>
    </w:p>
    <w:p w14:paraId="7F4BDF03" w14:textId="77777777" w:rsidR="002A64B7" w:rsidRPr="00362E1C" w:rsidRDefault="002A64B7" w:rsidP="0069420B">
      <w:pPr>
        <w:pStyle w:val="PlainText"/>
        <w:rPr>
          <w:rFonts w:asciiTheme="majorHAnsi" w:hAnsiTheme="majorHAnsi"/>
          <w:szCs w:val="24"/>
        </w:rPr>
      </w:pPr>
    </w:p>
    <w:p w14:paraId="41B4C801" w14:textId="004C886B" w:rsidR="008B4B28" w:rsidRDefault="008B4B28" w:rsidP="0069420B">
      <w:pPr>
        <w:pStyle w:val="PlainText"/>
        <w:rPr>
          <w:rFonts w:asciiTheme="majorHAnsi" w:hAnsiTheme="majorHAnsi"/>
          <w:szCs w:val="24"/>
        </w:rPr>
      </w:pPr>
      <w:r w:rsidRPr="00362E1C">
        <w:rPr>
          <w:rFonts w:asciiTheme="majorHAnsi" w:hAnsiTheme="majorHAnsi"/>
          <w:szCs w:val="24"/>
        </w:rPr>
        <w:t>The Budget provides $99</w:t>
      </w:r>
      <w:r w:rsidR="00626D8B">
        <w:rPr>
          <w:rFonts w:asciiTheme="majorHAnsi" w:hAnsiTheme="majorHAnsi"/>
          <w:szCs w:val="24"/>
        </w:rPr>
        <w:t> million</w:t>
      </w:r>
      <w:r w:rsidRPr="00362E1C">
        <w:rPr>
          <w:rFonts w:asciiTheme="majorHAnsi" w:hAnsiTheme="majorHAnsi"/>
          <w:szCs w:val="24"/>
        </w:rPr>
        <w:t xml:space="preserve"> to improve ambulance services and give our paramedics the resources they need to do their job and save more lives. This includes:</w:t>
      </w:r>
    </w:p>
    <w:p w14:paraId="1CB76EBA" w14:textId="77777777" w:rsidR="002A64B7" w:rsidRPr="00362E1C" w:rsidRDefault="002A64B7" w:rsidP="0069420B">
      <w:pPr>
        <w:pStyle w:val="PlainText"/>
        <w:rPr>
          <w:rFonts w:asciiTheme="majorHAnsi" w:hAnsiTheme="majorHAnsi"/>
          <w:szCs w:val="24"/>
        </w:rPr>
      </w:pPr>
    </w:p>
    <w:p w14:paraId="4F69AC79" w14:textId="6D3918C5" w:rsidR="008B4B28" w:rsidRDefault="008B4B28" w:rsidP="0069420B">
      <w:pPr>
        <w:pStyle w:val="PlainText"/>
        <w:rPr>
          <w:rFonts w:asciiTheme="majorHAnsi" w:hAnsiTheme="majorHAnsi"/>
          <w:szCs w:val="24"/>
        </w:rPr>
      </w:pPr>
      <w:r w:rsidRPr="00362E1C">
        <w:rPr>
          <w:rFonts w:asciiTheme="majorHAnsi" w:hAnsiTheme="majorHAnsi"/>
          <w:szCs w:val="24"/>
        </w:rPr>
        <w:t>$40</w:t>
      </w:r>
      <w:r w:rsidR="00626D8B">
        <w:rPr>
          <w:rFonts w:asciiTheme="majorHAnsi" w:hAnsiTheme="majorHAnsi"/>
          <w:szCs w:val="24"/>
        </w:rPr>
        <w:t> million</w:t>
      </w:r>
      <w:r w:rsidRPr="00362E1C">
        <w:rPr>
          <w:rFonts w:asciiTheme="majorHAnsi" w:hAnsiTheme="majorHAnsi"/>
          <w:szCs w:val="24"/>
        </w:rPr>
        <w:t xml:space="preserve"> to upgrade ambulance branches across the state and provide new vehicles and equipment, so paramedics have the most up-to-date technology at their hands.</w:t>
      </w:r>
    </w:p>
    <w:p w14:paraId="441F9A21" w14:textId="77777777" w:rsidR="002A64B7" w:rsidRPr="00362E1C" w:rsidRDefault="002A64B7" w:rsidP="0069420B">
      <w:pPr>
        <w:pStyle w:val="PlainText"/>
        <w:rPr>
          <w:rFonts w:asciiTheme="majorHAnsi" w:hAnsiTheme="majorHAnsi"/>
          <w:szCs w:val="24"/>
        </w:rPr>
      </w:pPr>
    </w:p>
    <w:p w14:paraId="240A7D31" w14:textId="180B7DB5" w:rsidR="008B4B28" w:rsidRDefault="008B4B28" w:rsidP="0069420B">
      <w:pPr>
        <w:pStyle w:val="PlainText"/>
        <w:rPr>
          <w:rFonts w:asciiTheme="majorHAnsi" w:hAnsiTheme="majorHAnsi"/>
          <w:szCs w:val="24"/>
        </w:rPr>
      </w:pPr>
      <w:r w:rsidRPr="00362E1C">
        <w:rPr>
          <w:rFonts w:asciiTheme="majorHAnsi" w:hAnsiTheme="majorHAnsi"/>
          <w:szCs w:val="24"/>
        </w:rPr>
        <w:t>$59</w:t>
      </w:r>
      <w:r w:rsidR="00626D8B">
        <w:rPr>
          <w:rFonts w:asciiTheme="majorHAnsi" w:hAnsiTheme="majorHAnsi"/>
          <w:szCs w:val="24"/>
        </w:rPr>
        <w:t> million</w:t>
      </w:r>
      <w:r w:rsidRPr="00362E1C">
        <w:rPr>
          <w:rFonts w:asciiTheme="majorHAnsi" w:hAnsiTheme="majorHAnsi"/>
          <w:szCs w:val="24"/>
        </w:rPr>
        <w:t xml:space="preserve"> to cut emergency response times and speed up the transfer of patients to emergency departments, so </w:t>
      </w:r>
      <w:r w:rsidR="002A64B7">
        <w:rPr>
          <w:rFonts w:asciiTheme="majorHAnsi" w:hAnsiTheme="majorHAnsi"/>
          <w:szCs w:val="24"/>
        </w:rPr>
        <w:t>‘</w:t>
      </w:r>
      <w:r w:rsidRPr="00362E1C">
        <w:rPr>
          <w:rFonts w:asciiTheme="majorHAnsi" w:hAnsiTheme="majorHAnsi"/>
          <w:szCs w:val="24"/>
        </w:rPr>
        <w:t>ramping</w:t>
      </w:r>
      <w:r w:rsidR="0069420B">
        <w:rPr>
          <w:rFonts w:asciiTheme="majorHAnsi" w:hAnsiTheme="majorHAnsi"/>
          <w:szCs w:val="24"/>
        </w:rPr>
        <w:t>’</w:t>
      </w:r>
      <w:r w:rsidRPr="00362E1C">
        <w:rPr>
          <w:rFonts w:asciiTheme="majorHAnsi" w:hAnsiTheme="majorHAnsi"/>
          <w:szCs w:val="24"/>
        </w:rPr>
        <w:t xml:space="preserve"> becomes a thing of the past.</w:t>
      </w:r>
    </w:p>
    <w:p w14:paraId="41719578" w14:textId="77777777" w:rsidR="008B4B28" w:rsidRPr="002A64B7" w:rsidRDefault="008B4B28" w:rsidP="00626D8B">
      <w:pPr>
        <w:pStyle w:val="Heading2"/>
      </w:pPr>
      <w:r w:rsidRPr="002A64B7">
        <w:lastRenderedPageBreak/>
        <w:t>Expanding our mental health system</w:t>
      </w:r>
    </w:p>
    <w:p w14:paraId="3D80002D" w14:textId="2F11B1CB"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increasing funding to treat and support people with a mental illness</w:t>
      </w:r>
      <w:r w:rsidR="00626D8B">
        <w:rPr>
          <w:rFonts w:asciiTheme="majorHAnsi" w:hAnsiTheme="majorHAnsi"/>
          <w:szCs w:val="24"/>
        </w:rPr>
        <w:t xml:space="preserve"> – </w:t>
      </w:r>
      <w:r w:rsidRPr="00362E1C">
        <w:rPr>
          <w:rFonts w:asciiTheme="majorHAnsi" w:hAnsiTheme="majorHAnsi"/>
          <w:szCs w:val="24"/>
        </w:rPr>
        <w:t>helping their families and giving them hope. The Budget provides:</w:t>
      </w:r>
    </w:p>
    <w:p w14:paraId="4D6F525E" w14:textId="77777777" w:rsidR="002A64B7" w:rsidRPr="00362E1C" w:rsidRDefault="002A64B7" w:rsidP="0069420B">
      <w:pPr>
        <w:pStyle w:val="PlainText"/>
        <w:rPr>
          <w:rFonts w:asciiTheme="majorHAnsi" w:hAnsiTheme="majorHAnsi"/>
          <w:szCs w:val="24"/>
        </w:rPr>
      </w:pPr>
    </w:p>
    <w:p w14:paraId="7293812E" w14:textId="01362D50" w:rsidR="008B4B28" w:rsidRDefault="008B4B28" w:rsidP="0069420B">
      <w:pPr>
        <w:pStyle w:val="PlainText"/>
        <w:rPr>
          <w:rFonts w:asciiTheme="majorHAnsi" w:hAnsiTheme="majorHAnsi"/>
          <w:szCs w:val="24"/>
        </w:rPr>
      </w:pPr>
      <w:r w:rsidRPr="00362E1C">
        <w:rPr>
          <w:rFonts w:asciiTheme="majorHAnsi" w:hAnsiTheme="majorHAnsi"/>
          <w:szCs w:val="24"/>
        </w:rPr>
        <w:t>$118</w:t>
      </w:r>
      <w:r w:rsidR="00626D8B">
        <w:rPr>
          <w:rFonts w:asciiTheme="majorHAnsi" w:hAnsiTheme="majorHAnsi"/>
          <w:szCs w:val="24"/>
        </w:rPr>
        <w:t> million</w:t>
      </w:r>
      <w:r w:rsidRPr="00362E1C">
        <w:rPr>
          <w:rFonts w:asciiTheme="majorHAnsi" w:hAnsiTheme="majorHAnsi"/>
          <w:szCs w:val="24"/>
        </w:rPr>
        <w:t xml:space="preserve"> for mental health, including $88.2</w:t>
      </w:r>
      <w:r w:rsidR="00626D8B">
        <w:rPr>
          <w:rFonts w:asciiTheme="majorHAnsi" w:hAnsiTheme="majorHAnsi"/>
          <w:szCs w:val="24"/>
        </w:rPr>
        <w:t> million</w:t>
      </w:r>
      <w:r w:rsidRPr="00362E1C">
        <w:rPr>
          <w:rFonts w:asciiTheme="majorHAnsi" w:hAnsiTheme="majorHAnsi"/>
          <w:szCs w:val="24"/>
        </w:rPr>
        <w:t xml:space="preserve"> to provide 80 adults and up to 500 older people with the intensive, specialist support they need.</w:t>
      </w:r>
    </w:p>
    <w:p w14:paraId="42B7B711" w14:textId="77777777" w:rsidR="002A64B7" w:rsidRPr="00362E1C" w:rsidRDefault="002A64B7" w:rsidP="0069420B">
      <w:pPr>
        <w:pStyle w:val="PlainText"/>
        <w:rPr>
          <w:rFonts w:asciiTheme="majorHAnsi" w:hAnsiTheme="majorHAnsi"/>
          <w:szCs w:val="24"/>
        </w:rPr>
      </w:pPr>
    </w:p>
    <w:p w14:paraId="1FCFC2D1" w14:textId="77777777" w:rsidR="008B4B28" w:rsidRDefault="008B4B28" w:rsidP="0069420B">
      <w:pPr>
        <w:pStyle w:val="PlainText"/>
        <w:rPr>
          <w:rFonts w:asciiTheme="majorHAnsi" w:hAnsiTheme="majorHAnsi"/>
          <w:szCs w:val="24"/>
        </w:rPr>
      </w:pPr>
      <w:r w:rsidRPr="00362E1C">
        <w:rPr>
          <w:rFonts w:asciiTheme="majorHAnsi" w:hAnsiTheme="majorHAnsi"/>
          <w:szCs w:val="24"/>
        </w:rPr>
        <w:t>Funding will help young people who are suffering eating disorders and also support young people who are same-sex attracted and gender-diverse to combat homophobia and transphobia.</w:t>
      </w:r>
    </w:p>
    <w:p w14:paraId="1CF6D5A1" w14:textId="77777777" w:rsidR="002A64B7" w:rsidRPr="00362E1C" w:rsidRDefault="002A64B7" w:rsidP="0069420B">
      <w:pPr>
        <w:pStyle w:val="PlainText"/>
        <w:rPr>
          <w:rFonts w:asciiTheme="majorHAnsi" w:hAnsiTheme="majorHAnsi"/>
          <w:szCs w:val="24"/>
        </w:rPr>
      </w:pPr>
    </w:p>
    <w:p w14:paraId="00717E35"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The mental health system is under serious pressure. Projects in the Budget</w:t>
      </w:r>
    </w:p>
    <w:p w14:paraId="1D036629"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will help fill the gaps and meet the demand in mental health catchments across the state.</w:t>
      </w:r>
    </w:p>
    <w:p w14:paraId="2673017F" w14:textId="77777777" w:rsidR="008B4B28" w:rsidRPr="00362E1C" w:rsidRDefault="008B4B28" w:rsidP="0069420B">
      <w:pPr>
        <w:pStyle w:val="PlainText"/>
        <w:rPr>
          <w:rFonts w:asciiTheme="majorHAnsi" w:hAnsiTheme="majorHAnsi"/>
          <w:szCs w:val="24"/>
        </w:rPr>
      </w:pPr>
    </w:p>
    <w:p w14:paraId="53F84DA2" w14:textId="77777777" w:rsidR="002A64B7" w:rsidRDefault="002A64B7">
      <w:pPr>
        <w:rPr>
          <w:rFonts w:asciiTheme="majorHAnsi" w:hAnsiTheme="majorHAnsi"/>
        </w:rPr>
      </w:pPr>
      <w:r>
        <w:rPr>
          <w:rFonts w:asciiTheme="majorHAnsi" w:hAnsiTheme="majorHAnsi"/>
        </w:rPr>
        <w:br w:type="page"/>
      </w:r>
    </w:p>
    <w:p w14:paraId="250D38DF" w14:textId="446E3BC8" w:rsidR="008B4B28" w:rsidRPr="002A64B7" w:rsidRDefault="008B4B28" w:rsidP="00626D8B">
      <w:pPr>
        <w:pStyle w:val="Heading1"/>
      </w:pPr>
      <w:r w:rsidRPr="002A64B7">
        <w:lastRenderedPageBreak/>
        <w:t>Education</w:t>
      </w:r>
    </w:p>
    <w:p w14:paraId="074B8909"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All kids deserve the best start, no matter what their background. The Budget invests</w:t>
      </w:r>
    </w:p>
    <w:p w14:paraId="77D4DB12" w14:textId="72015278" w:rsidR="008B4B28" w:rsidRDefault="008B4B28" w:rsidP="0069420B">
      <w:pPr>
        <w:pStyle w:val="PlainText"/>
        <w:rPr>
          <w:rFonts w:asciiTheme="majorHAnsi" w:hAnsiTheme="majorHAnsi"/>
          <w:szCs w:val="24"/>
        </w:rPr>
      </w:pPr>
      <w:r w:rsidRPr="00362E1C">
        <w:rPr>
          <w:rFonts w:asciiTheme="majorHAnsi" w:hAnsiTheme="majorHAnsi"/>
          <w:szCs w:val="24"/>
        </w:rPr>
        <w:t>$2.9 billion in schools over four years, making it the biggest education budget in Victoria</w:t>
      </w:r>
      <w:r w:rsidR="0069420B">
        <w:rPr>
          <w:rFonts w:asciiTheme="majorHAnsi" w:hAnsiTheme="majorHAnsi"/>
          <w:szCs w:val="24"/>
        </w:rPr>
        <w:t>’</w:t>
      </w:r>
      <w:r w:rsidRPr="00362E1C">
        <w:rPr>
          <w:rFonts w:asciiTheme="majorHAnsi" w:hAnsiTheme="majorHAnsi"/>
          <w:szCs w:val="24"/>
        </w:rPr>
        <w:t>s history.</w:t>
      </w:r>
    </w:p>
    <w:p w14:paraId="77C721DB" w14:textId="77777777" w:rsidR="002A64B7" w:rsidRPr="00362E1C" w:rsidRDefault="002A64B7" w:rsidP="0069420B">
      <w:pPr>
        <w:pStyle w:val="PlainText"/>
        <w:rPr>
          <w:rFonts w:asciiTheme="majorHAnsi" w:hAnsiTheme="majorHAnsi"/>
          <w:szCs w:val="24"/>
        </w:rPr>
      </w:pPr>
    </w:p>
    <w:p w14:paraId="3BE53DF5" w14:textId="77777777" w:rsidR="008B4B28" w:rsidRDefault="008B4B28" w:rsidP="0069420B">
      <w:pPr>
        <w:pStyle w:val="PlainText"/>
        <w:rPr>
          <w:rFonts w:asciiTheme="majorHAnsi" w:hAnsiTheme="majorHAnsi"/>
          <w:szCs w:val="24"/>
        </w:rPr>
      </w:pPr>
      <w:r w:rsidRPr="00362E1C">
        <w:rPr>
          <w:rFonts w:asciiTheme="majorHAnsi" w:hAnsiTheme="majorHAnsi"/>
          <w:szCs w:val="24"/>
        </w:rPr>
        <w:t>Through this Budget, the Andrews Labor Government reconfirms its commitment to the Gonski Agreement, the principles of which are central to making Victoria the Education State.</w:t>
      </w:r>
    </w:p>
    <w:p w14:paraId="2D6ABEE1" w14:textId="77777777" w:rsidR="002A64B7" w:rsidRPr="00362E1C" w:rsidRDefault="002A64B7" w:rsidP="0069420B">
      <w:pPr>
        <w:pStyle w:val="PlainText"/>
        <w:rPr>
          <w:rFonts w:asciiTheme="majorHAnsi" w:hAnsiTheme="majorHAnsi"/>
          <w:szCs w:val="24"/>
        </w:rPr>
      </w:pPr>
    </w:p>
    <w:p w14:paraId="6486BE56" w14:textId="77777777" w:rsidR="008B4B28" w:rsidRDefault="008B4B28" w:rsidP="0069420B">
      <w:pPr>
        <w:pStyle w:val="PlainText"/>
        <w:rPr>
          <w:rFonts w:asciiTheme="majorHAnsi" w:hAnsiTheme="majorHAnsi"/>
          <w:szCs w:val="24"/>
        </w:rPr>
      </w:pPr>
      <w:r w:rsidRPr="00362E1C">
        <w:rPr>
          <w:rFonts w:asciiTheme="majorHAnsi" w:hAnsiTheme="majorHAnsi"/>
          <w:szCs w:val="24"/>
        </w:rPr>
        <w:t>The Abbott Government has failed to commit to its share of school funding for 2018 and 2019, but the Andrews Labor Government will keep standing up for our state and our schools.</w:t>
      </w:r>
    </w:p>
    <w:p w14:paraId="73297C00" w14:textId="77777777" w:rsidR="002A64B7" w:rsidRPr="00362E1C" w:rsidRDefault="002A64B7" w:rsidP="0069420B">
      <w:pPr>
        <w:pStyle w:val="PlainText"/>
        <w:rPr>
          <w:rFonts w:asciiTheme="majorHAnsi" w:hAnsiTheme="majorHAnsi"/>
          <w:szCs w:val="24"/>
        </w:rPr>
      </w:pPr>
    </w:p>
    <w:p w14:paraId="2040DD62" w14:textId="77777777" w:rsidR="008B4B28" w:rsidRDefault="008B4B28" w:rsidP="0069420B">
      <w:pPr>
        <w:pStyle w:val="PlainText"/>
        <w:rPr>
          <w:rFonts w:asciiTheme="majorHAnsi" w:hAnsiTheme="majorHAnsi"/>
          <w:szCs w:val="24"/>
        </w:rPr>
      </w:pPr>
      <w:r w:rsidRPr="00362E1C">
        <w:rPr>
          <w:rFonts w:asciiTheme="majorHAnsi" w:hAnsiTheme="majorHAnsi"/>
          <w:szCs w:val="24"/>
        </w:rPr>
        <w:t>For the first time, this Budget sees Victoria fully deliver on its obligation under the Gonski Agreement for the 2015, 2016 and 2017 school years.</w:t>
      </w:r>
    </w:p>
    <w:p w14:paraId="19870A08" w14:textId="77777777" w:rsidR="002A64B7" w:rsidRPr="00362E1C" w:rsidRDefault="002A64B7" w:rsidP="0069420B">
      <w:pPr>
        <w:pStyle w:val="PlainText"/>
        <w:rPr>
          <w:rFonts w:asciiTheme="majorHAnsi" w:hAnsiTheme="majorHAnsi"/>
          <w:szCs w:val="24"/>
        </w:rPr>
      </w:pPr>
    </w:p>
    <w:p w14:paraId="7379C0E8" w14:textId="77777777" w:rsidR="008B4B28" w:rsidRDefault="008B4B28" w:rsidP="0069420B">
      <w:pPr>
        <w:pStyle w:val="PlainText"/>
        <w:rPr>
          <w:rFonts w:asciiTheme="majorHAnsi" w:hAnsiTheme="majorHAnsi"/>
          <w:szCs w:val="24"/>
        </w:rPr>
      </w:pPr>
      <w:r w:rsidRPr="00362E1C">
        <w:rPr>
          <w:rFonts w:asciiTheme="majorHAnsi" w:hAnsiTheme="majorHAnsi"/>
          <w:szCs w:val="24"/>
        </w:rPr>
        <w:t>Education investment will grow by 3.4 per cent on average over the next three years compared to growth of 2.0 per cent over the last three years.</w:t>
      </w:r>
    </w:p>
    <w:p w14:paraId="6C989C76" w14:textId="77777777" w:rsidR="002A64B7" w:rsidRPr="00362E1C" w:rsidRDefault="002A64B7" w:rsidP="0069420B">
      <w:pPr>
        <w:pStyle w:val="PlainText"/>
        <w:rPr>
          <w:rFonts w:asciiTheme="majorHAnsi" w:hAnsiTheme="majorHAnsi"/>
          <w:szCs w:val="24"/>
        </w:rPr>
      </w:pPr>
    </w:p>
    <w:p w14:paraId="20EA68FD" w14:textId="77777777" w:rsidR="008B4B28" w:rsidRPr="002A64B7" w:rsidRDefault="008B4B28" w:rsidP="00626D8B">
      <w:pPr>
        <w:pStyle w:val="Heading2"/>
      </w:pPr>
      <w:r w:rsidRPr="002A64B7">
        <w:t>More classrooms and schools</w:t>
      </w:r>
    </w:p>
    <w:p w14:paraId="5BCA6A2E"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Too many kids are learning in run down and overcrowded classrooms.</w:t>
      </w:r>
    </w:p>
    <w:p w14:paraId="7F58505B" w14:textId="2016262D" w:rsidR="008B4B28" w:rsidRDefault="008B4B28" w:rsidP="0069420B">
      <w:pPr>
        <w:pStyle w:val="PlainText"/>
        <w:rPr>
          <w:rFonts w:asciiTheme="majorHAnsi" w:hAnsiTheme="majorHAnsi"/>
          <w:szCs w:val="24"/>
        </w:rPr>
      </w:pPr>
      <w:r w:rsidRPr="00362E1C">
        <w:rPr>
          <w:rFonts w:asciiTheme="majorHAnsi" w:hAnsiTheme="majorHAnsi"/>
          <w:szCs w:val="24"/>
        </w:rPr>
        <w:t>The Budget invests $688</w:t>
      </w:r>
      <w:r w:rsidR="00626D8B">
        <w:rPr>
          <w:rFonts w:asciiTheme="majorHAnsi" w:hAnsiTheme="majorHAnsi"/>
          <w:szCs w:val="24"/>
        </w:rPr>
        <w:t> million</w:t>
      </w:r>
      <w:r w:rsidRPr="00362E1C">
        <w:rPr>
          <w:rFonts w:asciiTheme="majorHAnsi" w:hAnsiTheme="majorHAnsi"/>
          <w:szCs w:val="24"/>
        </w:rPr>
        <w:t xml:space="preserve"> for new and upgraded schools. This includes:</w:t>
      </w:r>
    </w:p>
    <w:p w14:paraId="35B7469D" w14:textId="77777777" w:rsidR="002A64B7" w:rsidRPr="00362E1C" w:rsidRDefault="002A64B7" w:rsidP="0069420B">
      <w:pPr>
        <w:pStyle w:val="PlainText"/>
        <w:rPr>
          <w:rFonts w:asciiTheme="majorHAnsi" w:hAnsiTheme="majorHAnsi"/>
          <w:szCs w:val="24"/>
        </w:rPr>
      </w:pPr>
    </w:p>
    <w:p w14:paraId="7A0FB79B" w14:textId="63B5CB10" w:rsidR="008B4B28" w:rsidRDefault="008B4B28" w:rsidP="0069420B">
      <w:pPr>
        <w:pStyle w:val="PlainText"/>
        <w:rPr>
          <w:rFonts w:asciiTheme="majorHAnsi" w:hAnsiTheme="majorHAnsi"/>
          <w:szCs w:val="24"/>
        </w:rPr>
      </w:pPr>
      <w:r w:rsidRPr="00362E1C">
        <w:rPr>
          <w:rFonts w:asciiTheme="majorHAnsi" w:hAnsiTheme="majorHAnsi"/>
          <w:szCs w:val="24"/>
        </w:rPr>
        <w:t>$325</w:t>
      </w:r>
      <w:r w:rsidR="00626D8B">
        <w:rPr>
          <w:rFonts w:asciiTheme="majorHAnsi" w:hAnsiTheme="majorHAnsi"/>
          <w:szCs w:val="24"/>
        </w:rPr>
        <w:t> million</w:t>
      </w:r>
      <w:r w:rsidRPr="00362E1C">
        <w:rPr>
          <w:rFonts w:asciiTheme="majorHAnsi" w:hAnsiTheme="majorHAnsi"/>
          <w:szCs w:val="24"/>
        </w:rPr>
        <w:t xml:space="preserve"> to renovate, refurbish and rebuild 67 schools, with nine receiving major rebuilds of $10</w:t>
      </w:r>
      <w:r w:rsidR="00626D8B">
        <w:rPr>
          <w:rFonts w:asciiTheme="majorHAnsi" w:hAnsiTheme="majorHAnsi"/>
          <w:szCs w:val="24"/>
        </w:rPr>
        <w:t> million</w:t>
      </w:r>
      <w:r w:rsidRPr="00362E1C">
        <w:rPr>
          <w:rFonts w:asciiTheme="majorHAnsi" w:hAnsiTheme="majorHAnsi"/>
          <w:szCs w:val="24"/>
        </w:rPr>
        <w:t xml:space="preserve"> or more.</w:t>
      </w:r>
    </w:p>
    <w:p w14:paraId="531CD6AA" w14:textId="77777777" w:rsidR="002A64B7" w:rsidRPr="00362E1C" w:rsidRDefault="002A64B7" w:rsidP="0069420B">
      <w:pPr>
        <w:pStyle w:val="PlainText"/>
        <w:rPr>
          <w:rFonts w:asciiTheme="majorHAnsi" w:hAnsiTheme="majorHAnsi"/>
          <w:szCs w:val="24"/>
        </w:rPr>
      </w:pPr>
    </w:p>
    <w:p w14:paraId="48039B96" w14:textId="292398A7" w:rsidR="008B4B28" w:rsidRDefault="008B4B28" w:rsidP="0069420B">
      <w:pPr>
        <w:pStyle w:val="PlainText"/>
        <w:rPr>
          <w:rFonts w:asciiTheme="majorHAnsi" w:hAnsiTheme="majorHAnsi"/>
          <w:szCs w:val="24"/>
        </w:rPr>
      </w:pPr>
      <w:r w:rsidRPr="00362E1C">
        <w:rPr>
          <w:rFonts w:asciiTheme="majorHAnsi" w:hAnsiTheme="majorHAnsi"/>
          <w:szCs w:val="24"/>
        </w:rPr>
        <w:t>$111.1</w:t>
      </w:r>
      <w:r w:rsidR="00626D8B">
        <w:rPr>
          <w:rFonts w:asciiTheme="majorHAnsi" w:hAnsiTheme="majorHAnsi"/>
          <w:szCs w:val="24"/>
        </w:rPr>
        <w:t> million</w:t>
      </w:r>
      <w:r w:rsidRPr="00362E1C">
        <w:rPr>
          <w:rFonts w:asciiTheme="majorHAnsi" w:hAnsiTheme="majorHAnsi"/>
          <w:szCs w:val="24"/>
        </w:rPr>
        <w:t xml:space="preserve"> to support the delivery of 10 new schools, in Craigieburn, Sale, Doreen, Tarneit, South Melbourne, Footscray, Richmond, Albert Park as well as Mernda and Bannockburn which are part of a public private partnership.</w:t>
      </w:r>
    </w:p>
    <w:p w14:paraId="14642B9A" w14:textId="77777777" w:rsidR="002A64B7" w:rsidRPr="00362E1C" w:rsidRDefault="002A64B7" w:rsidP="0069420B">
      <w:pPr>
        <w:pStyle w:val="PlainText"/>
        <w:rPr>
          <w:rFonts w:asciiTheme="majorHAnsi" w:hAnsiTheme="majorHAnsi"/>
          <w:szCs w:val="24"/>
        </w:rPr>
      </w:pPr>
    </w:p>
    <w:p w14:paraId="4D74A115" w14:textId="0F0E75C9" w:rsidR="008B4B28" w:rsidRDefault="008B4B28" w:rsidP="0069420B">
      <w:pPr>
        <w:pStyle w:val="PlainText"/>
        <w:rPr>
          <w:rFonts w:asciiTheme="majorHAnsi" w:hAnsiTheme="majorHAnsi"/>
          <w:szCs w:val="24"/>
        </w:rPr>
      </w:pPr>
      <w:r w:rsidRPr="00362E1C">
        <w:rPr>
          <w:rFonts w:asciiTheme="majorHAnsi" w:hAnsiTheme="majorHAnsi"/>
          <w:szCs w:val="24"/>
        </w:rPr>
        <w:t>$42</w:t>
      </w:r>
      <w:r w:rsidR="00626D8B">
        <w:rPr>
          <w:rFonts w:asciiTheme="majorHAnsi" w:hAnsiTheme="majorHAnsi"/>
          <w:szCs w:val="24"/>
        </w:rPr>
        <w:t> million</w:t>
      </w:r>
      <w:r w:rsidRPr="00362E1C">
        <w:rPr>
          <w:rFonts w:asciiTheme="majorHAnsi" w:hAnsiTheme="majorHAnsi"/>
          <w:szCs w:val="24"/>
        </w:rPr>
        <w:t xml:space="preserve"> to conduct the first stage of a statewide school asbestos removal program.</w:t>
      </w:r>
    </w:p>
    <w:p w14:paraId="61E95F60" w14:textId="77777777" w:rsidR="002A64B7" w:rsidRPr="00362E1C" w:rsidRDefault="002A64B7" w:rsidP="0069420B">
      <w:pPr>
        <w:pStyle w:val="PlainText"/>
        <w:rPr>
          <w:rFonts w:asciiTheme="majorHAnsi" w:hAnsiTheme="majorHAnsi"/>
          <w:szCs w:val="24"/>
        </w:rPr>
      </w:pPr>
    </w:p>
    <w:p w14:paraId="0E54896F" w14:textId="21FED97F" w:rsidR="008B4B28" w:rsidRPr="00362E1C" w:rsidRDefault="008B4B28" w:rsidP="0069420B">
      <w:pPr>
        <w:pStyle w:val="PlainText"/>
        <w:rPr>
          <w:rFonts w:asciiTheme="majorHAnsi" w:hAnsiTheme="majorHAnsi"/>
          <w:szCs w:val="24"/>
        </w:rPr>
      </w:pPr>
      <w:r w:rsidRPr="00362E1C">
        <w:rPr>
          <w:rFonts w:asciiTheme="majorHAnsi" w:hAnsiTheme="majorHAnsi"/>
          <w:szCs w:val="24"/>
        </w:rPr>
        <w:t>$40</w:t>
      </w:r>
      <w:r w:rsidR="00626D8B">
        <w:rPr>
          <w:rFonts w:asciiTheme="majorHAnsi" w:hAnsiTheme="majorHAnsi"/>
          <w:szCs w:val="24"/>
        </w:rPr>
        <w:t> million</w:t>
      </w:r>
      <w:r w:rsidRPr="00362E1C">
        <w:rPr>
          <w:rFonts w:asciiTheme="majorHAnsi" w:hAnsiTheme="majorHAnsi"/>
          <w:szCs w:val="24"/>
        </w:rPr>
        <w:t xml:space="preserve"> to purchase land for new schools in more of Melbourne</w:t>
      </w:r>
      <w:r w:rsidR="0069420B">
        <w:rPr>
          <w:rFonts w:asciiTheme="majorHAnsi" w:hAnsiTheme="majorHAnsi"/>
          <w:szCs w:val="24"/>
        </w:rPr>
        <w:t>’</w:t>
      </w:r>
      <w:r w:rsidRPr="00362E1C">
        <w:rPr>
          <w:rFonts w:asciiTheme="majorHAnsi" w:hAnsiTheme="majorHAnsi"/>
          <w:szCs w:val="24"/>
        </w:rPr>
        <w:t>s fast- growing suburbs, where increasing population puts pressure on the services that families rely on.</w:t>
      </w:r>
    </w:p>
    <w:p w14:paraId="5C2922E4" w14:textId="77777777" w:rsidR="008B4B28" w:rsidRPr="00362E1C" w:rsidRDefault="008B4B28" w:rsidP="0069420B">
      <w:pPr>
        <w:pStyle w:val="PlainText"/>
        <w:rPr>
          <w:rFonts w:asciiTheme="majorHAnsi" w:hAnsiTheme="majorHAnsi"/>
          <w:szCs w:val="24"/>
        </w:rPr>
      </w:pPr>
    </w:p>
    <w:p w14:paraId="312C6E2E" w14:textId="77777777" w:rsidR="008B4B28" w:rsidRPr="002A64B7" w:rsidRDefault="008B4B28" w:rsidP="00626D8B">
      <w:pPr>
        <w:pStyle w:val="Highlight"/>
      </w:pPr>
      <w:r w:rsidRPr="002A64B7">
        <w:t>Biggest education budget in Victorian history</w:t>
      </w:r>
    </w:p>
    <w:p w14:paraId="5713BF80" w14:textId="3F2A10BB" w:rsidR="008B4B28" w:rsidRPr="002A64B7" w:rsidRDefault="008B4B28" w:rsidP="00626D8B">
      <w:pPr>
        <w:pStyle w:val="Highlight"/>
      </w:pPr>
      <w:r w:rsidRPr="002A64B7">
        <w:t>Upgrades to</w:t>
      </w:r>
      <w:r w:rsidR="00626D8B">
        <w:t xml:space="preserve"> </w:t>
      </w:r>
      <w:r w:rsidRPr="002A64B7">
        <w:t>67 run down and crowded schools</w:t>
      </w:r>
    </w:p>
    <w:p w14:paraId="2E928AB0" w14:textId="6BA352B8" w:rsidR="008B4B28" w:rsidRPr="002A64B7" w:rsidRDefault="008B4B28" w:rsidP="00626D8B">
      <w:pPr>
        <w:pStyle w:val="Highlight"/>
      </w:pPr>
      <w:r w:rsidRPr="002A64B7">
        <w:t>$111.1</w:t>
      </w:r>
      <w:r w:rsidR="00626D8B">
        <w:t> million</w:t>
      </w:r>
      <w:r w:rsidRPr="002A64B7">
        <w:t xml:space="preserve"> for 10 new schools across the State</w:t>
      </w:r>
    </w:p>
    <w:p w14:paraId="46DF46F2" w14:textId="77777777" w:rsidR="008B4B28" w:rsidRPr="00362E1C" w:rsidRDefault="008B4B28" w:rsidP="0069420B">
      <w:pPr>
        <w:pStyle w:val="PlainText"/>
        <w:rPr>
          <w:rFonts w:asciiTheme="majorHAnsi" w:hAnsiTheme="majorHAnsi"/>
          <w:szCs w:val="24"/>
        </w:rPr>
      </w:pPr>
    </w:p>
    <w:p w14:paraId="2C544C87" w14:textId="41D0F936" w:rsidR="008B4B28" w:rsidRDefault="008B4B28" w:rsidP="0069420B">
      <w:pPr>
        <w:pStyle w:val="PlainText"/>
        <w:rPr>
          <w:rFonts w:asciiTheme="majorHAnsi" w:hAnsiTheme="majorHAnsi"/>
          <w:szCs w:val="24"/>
        </w:rPr>
      </w:pPr>
      <w:r w:rsidRPr="00362E1C">
        <w:rPr>
          <w:rFonts w:asciiTheme="majorHAnsi" w:hAnsiTheme="majorHAnsi"/>
          <w:szCs w:val="24"/>
        </w:rPr>
        <w:t>$35</w:t>
      </w:r>
      <w:r w:rsidR="00626D8B">
        <w:rPr>
          <w:rFonts w:asciiTheme="majorHAnsi" w:hAnsiTheme="majorHAnsi"/>
          <w:szCs w:val="24"/>
        </w:rPr>
        <w:t> million</w:t>
      </w:r>
      <w:r w:rsidRPr="00362E1C">
        <w:rPr>
          <w:rFonts w:asciiTheme="majorHAnsi" w:hAnsiTheme="majorHAnsi"/>
          <w:szCs w:val="24"/>
        </w:rPr>
        <w:t xml:space="preserve"> for more than 120 new, safe relocatable classrooms to ease the pressure and reduce overcrowding at schools that are bursting at the seams.</w:t>
      </w:r>
    </w:p>
    <w:p w14:paraId="5CBF28A6" w14:textId="77777777" w:rsidR="002A64B7" w:rsidRPr="00362E1C" w:rsidRDefault="002A64B7" w:rsidP="0069420B">
      <w:pPr>
        <w:pStyle w:val="PlainText"/>
        <w:rPr>
          <w:rFonts w:asciiTheme="majorHAnsi" w:hAnsiTheme="majorHAnsi"/>
          <w:szCs w:val="24"/>
        </w:rPr>
      </w:pPr>
    </w:p>
    <w:p w14:paraId="464AA2B8" w14:textId="4A9EDA35" w:rsidR="00626D8B" w:rsidRDefault="008B4B28" w:rsidP="0069420B">
      <w:pPr>
        <w:pStyle w:val="PlainText"/>
        <w:rPr>
          <w:rFonts w:asciiTheme="majorHAnsi" w:hAnsiTheme="majorHAnsi"/>
          <w:szCs w:val="24"/>
        </w:rPr>
      </w:pPr>
      <w:r w:rsidRPr="00362E1C">
        <w:rPr>
          <w:rFonts w:asciiTheme="majorHAnsi" w:hAnsiTheme="majorHAnsi"/>
          <w:szCs w:val="24"/>
        </w:rPr>
        <w:t>$10</w:t>
      </w:r>
      <w:r w:rsidR="00626D8B">
        <w:rPr>
          <w:rFonts w:asciiTheme="majorHAnsi" w:hAnsiTheme="majorHAnsi"/>
          <w:szCs w:val="24"/>
        </w:rPr>
        <w:t> million</w:t>
      </w:r>
      <w:r w:rsidRPr="00362E1C">
        <w:rPr>
          <w:rFonts w:asciiTheme="majorHAnsi" w:hAnsiTheme="majorHAnsi"/>
          <w:szCs w:val="24"/>
        </w:rPr>
        <w:t xml:space="preserve"> for works and equipment to support schools for students with disabilities.</w:t>
      </w:r>
      <w:r w:rsidR="00626D8B">
        <w:rPr>
          <w:rFonts w:asciiTheme="majorHAnsi" w:hAnsiTheme="majorHAnsi"/>
          <w:szCs w:val="24"/>
        </w:rPr>
        <w:t xml:space="preserve"> </w:t>
      </w:r>
    </w:p>
    <w:p w14:paraId="1F230F7E" w14:textId="77777777" w:rsidR="00626D8B" w:rsidRDefault="00626D8B" w:rsidP="0069420B">
      <w:pPr>
        <w:pStyle w:val="PlainText"/>
        <w:rPr>
          <w:rFonts w:asciiTheme="majorHAnsi" w:hAnsiTheme="majorHAnsi"/>
          <w:szCs w:val="24"/>
        </w:rPr>
      </w:pPr>
    </w:p>
    <w:p w14:paraId="60FC7CAD" w14:textId="4373F537" w:rsidR="008B4B28" w:rsidRDefault="008B4B28" w:rsidP="0069420B">
      <w:pPr>
        <w:pStyle w:val="PlainText"/>
        <w:rPr>
          <w:rFonts w:asciiTheme="majorHAnsi" w:hAnsiTheme="majorHAnsi"/>
          <w:szCs w:val="24"/>
        </w:rPr>
      </w:pPr>
      <w:r w:rsidRPr="00362E1C">
        <w:rPr>
          <w:rFonts w:asciiTheme="majorHAnsi" w:hAnsiTheme="majorHAnsi"/>
          <w:szCs w:val="24"/>
        </w:rPr>
        <w:t>In addition, $50</w:t>
      </w:r>
      <w:r w:rsidR="00626D8B">
        <w:rPr>
          <w:rFonts w:asciiTheme="majorHAnsi" w:hAnsiTheme="majorHAnsi"/>
          <w:szCs w:val="24"/>
        </w:rPr>
        <w:t> million</w:t>
      </w:r>
      <w:r w:rsidRPr="00362E1C">
        <w:rPr>
          <w:rFonts w:asciiTheme="majorHAnsi" w:hAnsiTheme="majorHAnsi"/>
          <w:szCs w:val="24"/>
        </w:rPr>
        <w:t xml:space="preserve"> is allocated for kinders across the state, plus $9</w:t>
      </w:r>
      <w:r w:rsidR="00626D8B">
        <w:rPr>
          <w:rFonts w:asciiTheme="majorHAnsi" w:hAnsiTheme="majorHAnsi"/>
          <w:szCs w:val="24"/>
        </w:rPr>
        <w:t xml:space="preserve"> million </w:t>
      </w:r>
      <w:r w:rsidRPr="00362E1C">
        <w:rPr>
          <w:rFonts w:asciiTheme="majorHAnsi" w:hAnsiTheme="majorHAnsi"/>
          <w:szCs w:val="24"/>
        </w:rPr>
        <w:t>to assist young children with a disability or developmental delay.</w:t>
      </w:r>
    </w:p>
    <w:p w14:paraId="2C874C30" w14:textId="77777777" w:rsidR="002A64B7" w:rsidRPr="00362E1C" w:rsidRDefault="002A64B7" w:rsidP="0069420B">
      <w:pPr>
        <w:pStyle w:val="PlainText"/>
        <w:rPr>
          <w:rFonts w:asciiTheme="majorHAnsi" w:hAnsiTheme="majorHAnsi"/>
          <w:szCs w:val="24"/>
        </w:rPr>
      </w:pPr>
    </w:p>
    <w:p w14:paraId="5147F30E" w14:textId="77777777" w:rsidR="008B4B28" w:rsidRPr="002A64B7" w:rsidRDefault="008B4B28" w:rsidP="00626D8B">
      <w:pPr>
        <w:pStyle w:val="Heading2"/>
      </w:pPr>
      <w:r w:rsidRPr="002A64B7">
        <w:lastRenderedPageBreak/>
        <w:t>More support for struggling families</w:t>
      </w:r>
    </w:p>
    <w:p w14:paraId="504443BD" w14:textId="6498D2DF" w:rsidR="008B4B28" w:rsidRDefault="008B4B28" w:rsidP="0069420B">
      <w:pPr>
        <w:pStyle w:val="PlainText"/>
        <w:rPr>
          <w:rFonts w:asciiTheme="majorHAnsi" w:hAnsiTheme="majorHAnsi"/>
          <w:szCs w:val="24"/>
        </w:rPr>
      </w:pPr>
      <w:r w:rsidRPr="00362E1C">
        <w:rPr>
          <w:rFonts w:asciiTheme="majorHAnsi" w:hAnsiTheme="majorHAnsi"/>
          <w:szCs w:val="24"/>
        </w:rPr>
        <w:t>Too many kids are finding out what disadvantage means the hard way, when they don</w:t>
      </w:r>
      <w:r w:rsidR="0069420B">
        <w:rPr>
          <w:rFonts w:asciiTheme="majorHAnsi" w:hAnsiTheme="majorHAnsi"/>
          <w:szCs w:val="24"/>
        </w:rPr>
        <w:t>’</w:t>
      </w:r>
      <w:r w:rsidRPr="00362E1C">
        <w:rPr>
          <w:rFonts w:asciiTheme="majorHAnsi" w:hAnsiTheme="majorHAnsi"/>
          <w:szCs w:val="24"/>
        </w:rPr>
        <w:t>t have the right uniform, can</w:t>
      </w:r>
      <w:r w:rsidR="0069420B">
        <w:rPr>
          <w:rFonts w:asciiTheme="majorHAnsi" w:hAnsiTheme="majorHAnsi"/>
          <w:szCs w:val="24"/>
        </w:rPr>
        <w:t>’</w:t>
      </w:r>
      <w:r w:rsidRPr="00362E1C">
        <w:rPr>
          <w:rFonts w:asciiTheme="majorHAnsi" w:hAnsiTheme="majorHAnsi"/>
          <w:szCs w:val="24"/>
        </w:rPr>
        <w:t>t see the whiteboard or don</w:t>
      </w:r>
      <w:r w:rsidR="0069420B">
        <w:rPr>
          <w:rFonts w:asciiTheme="majorHAnsi" w:hAnsiTheme="majorHAnsi"/>
          <w:szCs w:val="24"/>
        </w:rPr>
        <w:t>’</w:t>
      </w:r>
      <w:r w:rsidRPr="00362E1C">
        <w:rPr>
          <w:rFonts w:asciiTheme="majorHAnsi" w:hAnsiTheme="majorHAnsi"/>
          <w:szCs w:val="24"/>
        </w:rPr>
        <w:t>t get to go on school camp with their friends.</w:t>
      </w:r>
    </w:p>
    <w:p w14:paraId="5D8285C8" w14:textId="77777777" w:rsidR="002A64B7" w:rsidRPr="00362E1C" w:rsidRDefault="002A64B7" w:rsidP="0069420B">
      <w:pPr>
        <w:pStyle w:val="PlainText"/>
        <w:rPr>
          <w:rFonts w:asciiTheme="majorHAnsi" w:hAnsiTheme="majorHAnsi"/>
          <w:szCs w:val="24"/>
        </w:rPr>
      </w:pPr>
    </w:p>
    <w:p w14:paraId="65E799D3" w14:textId="2DF37225" w:rsidR="008B4B28" w:rsidRPr="00362E1C" w:rsidRDefault="008B4B28" w:rsidP="0069420B">
      <w:pPr>
        <w:pStyle w:val="PlainText"/>
        <w:rPr>
          <w:rFonts w:asciiTheme="majorHAnsi" w:hAnsiTheme="majorHAnsi"/>
          <w:szCs w:val="24"/>
        </w:rPr>
      </w:pPr>
      <w:r w:rsidRPr="00362E1C">
        <w:rPr>
          <w:rFonts w:asciiTheme="majorHAnsi" w:hAnsiTheme="majorHAnsi"/>
          <w:szCs w:val="24"/>
        </w:rPr>
        <w:t>The Budget also helps families who are struggling to afford the extra costs of education, providing $178</w:t>
      </w:r>
      <w:r w:rsidR="00626D8B">
        <w:rPr>
          <w:rFonts w:asciiTheme="majorHAnsi" w:hAnsiTheme="majorHAnsi"/>
          <w:szCs w:val="24"/>
        </w:rPr>
        <w:t> million</w:t>
      </w:r>
      <w:r w:rsidRPr="00362E1C">
        <w:rPr>
          <w:rFonts w:asciiTheme="majorHAnsi" w:hAnsiTheme="majorHAnsi"/>
          <w:szCs w:val="24"/>
        </w:rPr>
        <w:t xml:space="preserve"> to give students the things they need to fit in and thrive.</w:t>
      </w:r>
    </w:p>
    <w:p w14:paraId="010530A3" w14:textId="77777777" w:rsidR="008B4B28" w:rsidRPr="00E55067" w:rsidRDefault="008B4B28" w:rsidP="0069420B">
      <w:pPr>
        <w:pStyle w:val="PlainText"/>
        <w:rPr>
          <w:rFonts w:asciiTheme="majorHAnsi" w:hAnsiTheme="majorHAnsi"/>
          <w:szCs w:val="24"/>
        </w:rPr>
      </w:pPr>
    </w:p>
    <w:p w14:paraId="3F278FCB" w14:textId="05BFF51D" w:rsidR="008B4B28" w:rsidRPr="00E55067" w:rsidRDefault="008B4B28" w:rsidP="0069420B">
      <w:pPr>
        <w:pStyle w:val="PlainText"/>
        <w:rPr>
          <w:rFonts w:asciiTheme="majorHAnsi" w:hAnsiTheme="majorHAnsi"/>
          <w:szCs w:val="24"/>
        </w:rPr>
      </w:pPr>
      <w:r w:rsidRPr="00E55067">
        <w:rPr>
          <w:rFonts w:asciiTheme="majorHAnsi" w:hAnsiTheme="majorHAnsi"/>
          <w:szCs w:val="24"/>
        </w:rPr>
        <w:t>A $148.3</w:t>
      </w:r>
      <w:r w:rsidR="00626D8B">
        <w:rPr>
          <w:rFonts w:asciiTheme="majorHAnsi" w:hAnsiTheme="majorHAnsi"/>
          <w:szCs w:val="24"/>
        </w:rPr>
        <w:t> million</w:t>
      </w:r>
      <w:r w:rsidRPr="00E55067">
        <w:rPr>
          <w:rFonts w:asciiTheme="majorHAnsi" w:hAnsiTheme="majorHAnsi"/>
          <w:szCs w:val="24"/>
        </w:rPr>
        <w:t xml:space="preserve"> Camps, Sports and Excursions Fund will help over 200,000 disadvantaged students receive these expensive but essential parts of an education.</w:t>
      </w:r>
    </w:p>
    <w:p w14:paraId="73533A45" w14:textId="77777777" w:rsidR="002A64B7" w:rsidRPr="00E55067" w:rsidRDefault="002A64B7" w:rsidP="0069420B">
      <w:pPr>
        <w:pStyle w:val="PlainText"/>
        <w:rPr>
          <w:rFonts w:asciiTheme="majorHAnsi" w:hAnsiTheme="majorHAnsi"/>
          <w:szCs w:val="24"/>
        </w:rPr>
      </w:pPr>
    </w:p>
    <w:p w14:paraId="6BC42986" w14:textId="77777777" w:rsidR="008B4B28" w:rsidRPr="00E55067" w:rsidRDefault="008B4B28" w:rsidP="0069420B">
      <w:pPr>
        <w:pStyle w:val="PlainText"/>
        <w:rPr>
          <w:rFonts w:asciiTheme="majorHAnsi" w:hAnsiTheme="majorHAnsi"/>
          <w:szCs w:val="24"/>
        </w:rPr>
      </w:pPr>
      <w:r w:rsidRPr="00E55067">
        <w:rPr>
          <w:rFonts w:asciiTheme="majorHAnsi" w:hAnsiTheme="majorHAnsi"/>
          <w:szCs w:val="24"/>
        </w:rPr>
        <w:t>Prep to Grade 3 students in 250 disadvantaged government schools will get free eye tests and glasses if they need them.</w:t>
      </w:r>
    </w:p>
    <w:p w14:paraId="5AEF697E" w14:textId="77777777" w:rsidR="002A64B7" w:rsidRPr="00E55067" w:rsidRDefault="002A64B7" w:rsidP="0069420B">
      <w:pPr>
        <w:pStyle w:val="PlainText"/>
        <w:rPr>
          <w:rFonts w:asciiTheme="majorHAnsi" w:hAnsiTheme="majorHAnsi"/>
          <w:szCs w:val="24"/>
        </w:rPr>
      </w:pPr>
    </w:p>
    <w:p w14:paraId="5F79E99F" w14:textId="77777777" w:rsidR="008B4B28" w:rsidRPr="00E55067" w:rsidRDefault="008B4B28" w:rsidP="0069420B">
      <w:pPr>
        <w:pStyle w:val="PlainText"/>
        <w:rPr>
          <w:rFonts w:asciiTheme="majorHAnsi" w:hAnsiTheme="majorHAnsi"/>
          <w:szCs w:val="24"/>
        </w:rPr>
      </w:pPr>
      <w:r w:rsidRPr="00E55067">
        <w:rPr>
          <w:rFonts w:asciiTheme="majorHAnsi" w:hAnsiTheme="majorHAnsi"/>
          <w:szCs w:val="24"/>
        </w:rPr>
        <w:t>Breakfast Clubs at disadvantaged schools will serve up the most important meal of the day to 25,000 students.</w:t>
      </w:r>
    </w:p>
    <w:p w14:paraId="2DAEED80" w14:textId="77777777" w:rsidR="002A64B7" w:rsidRPr="00E55067" w:rsidRDefault="002A64B7" w:rsidP="0069420B">
      <w:pPr>
        <w:pStyle w:val="PlainText"/>
        <w:rPr>
          <w:rFonts w:asciiTheme="majorHAnsi" w:hAnsiTheme="majorHAnsi"/>
          <w:szCs w:val="24"/>
        </w:rPr>
      </w:pPr>
    </w:p>
    <w:p w14:paraId="630460FC" w14:textId="565A5005" w:rsidR="008B4B28" w:rsidRPr="00E55067" w:rsidRDefault="008B4B28" w:rsidP="0069420B">
      <w:pPr>
        <w:pStyle w:val="PlainText"/>
        <w:rPr>
          <w:rFonts w:asciiTheme="majorHAnsi" w:hAnsiTheme="majorHAnsi"/>
          <w:szCs w:val="24"/>
        </w:rPr>
      </w:pPr>
      <w:r w:rsidRPr="00E55067">
        <w:rPr>
          <w:rFonts w:asciiTheme="majorHAnsi" w:hAnsiTheme="majorHAnsi"/>
          <w:szCs w:val="24"/>
        </w:rPr>
        <w:t>The Budget also expands a free uniform, shoes and books program run by State Schools</w:t>
      </w:r>
      <w:r w:rsidR="0069420B" w:rsidRPr="00E55067">
        <w:rPr>
          <w:rFonts w:asciiTheme="majorHAnsi" w:hAnsiTheme="majorHAnsi"/>
          <w:szCs w:val="24"/>
        </w:rPr>
        <w:t>’</w:t>
      </w:r>
      <w:r w:rsidRPr="00E55067">
        <w:rPr>
          <w:rFonts w:asciiTheme="majorHAnsi" w:hAnsiTheme="majorHAnsi"/>
          <w:szCs w:val="24"/>
        </w:rPr>
        <w:t xml:space="preserve"> Relief, so it can assist more than twice as many students every year.</w:t>
      </w:r>
    </w:p>
    <w:p w14:paraId="2ADA2277" w14:textId="77777777" w:rsidR="002A64B7" w:rsidRPr="00E55067" w:rsidRDefault="002A64B7" w:rsidP="0069420B">
      <w:pPr>
        <w:pStyle w:val="PlainText"/>
        <w:rPr>
          <w:rFonts w:asciiTheme="majorHAnsi" w:hAnsiTheme="majorHAnsi"/>
          <w:szCs w:val="24"/>
        </w:rPr>
      </w:pPr>
    </w:p>
    <w:p w14:paraId="3A0996CA" w14:textId="77777777" w:rsidR="008B4B28" w:rsidRPr="00E55067" w:rsidRDefault="008B4B28" w:rsidP="0069420B">
      <w:pPr>
        <w:pStyle w:val="PlainText"/>
        <w:rPr>
          <w:rFonts w:asciiTheme="majorHAnsi" w:hAnsiTheme="majorHAnsi"/>
          <w:szCs w:val="24"/>
        </w:rPr>
      </w:pPr>
      <w:r w:rsidRPr="00E55067">
        <w:rPr>
          <w:rFonts w:asciiTheme="majorHAnsi" w:hAnsiTheme="majorHAnsi"/>
          <w:szCs w:val="24"/>
        </w:rPr>
        <w:t>Music is part of a modern curriculum, and the Budget funds quality music programs in all government schools and help for students to buy musical instruments.</w:t>
      </w:r>
    </w:p>
    <w:p w14:paraId="1CEA84CC" w14:textId="77777777" w:rsidR="008B4B28" w:rsidRPr="00362E1C" w:rsidRDefault="008B4B28" w:rsidP="0069420B">
      <w:pPr>
        <w:pStyle w:val="PlainText"/>
        <w:rPr>
          <w:rFonts w:asciiTheme="majorHAnsi" w:hAnsiTheme="majorHAnsi"/>
          <w:szCs w:val="24"/>
        </w:rPr>
      </w:pPr>
    </w:p>
    <w:p w14:paraId="6BF54F89" w14:textId="77777777" w:rsidR="008B4B28" w:rsidRPr="002A64B7" w:rsidRDefault="008B4B28" w:rsidP="00626D8B">
      <w:pPr>
        <w:pStyle w:val="Heading2"/>
      </w:pPr>
      <w:r w:rsidRPr="002A64B7">
        <w:t>More skills and jobs</w:t>
      </w:r>
    </w:p>
    <w:p w14:paraId="3CF93B46" w14:textId="77777777" w:rsidR="008B4B28" w:rsidRDefault="008B4B28" w:rsidP="0069420B">
      <w:pPr>
        <w:pStyle w:val="PlainText"/>
        <w:rPr>
          <w:rFonts w:asciiTheme="majorHAnsi" w:hAnsiTheme="majorHAnsi"/>
          <w:szCs w:val="24"/>
        </w:rPr>
      </w:pPr>
      <w:r w:rsidRPr="00362E1C">
        <w:rPr>
          <w:rFonts w:asciiTheme="majorHAnsi" w:hAnsiTheme="majorHAnsi"/>
          <w:szCs w:val="24"/>
        </w:rPr>
        <w:t>Cuts took our training system to the brink of collapse. The Andrews Labor Government will invest in training and save TAFE, so all kids have the chance to get a job, start a career and have a decent life. The Budget includes:</w:t>
      </w:r>
    </w:p>
    <w:p w14:paraId="0D68F657" w14:textId="77777777" w:rsidR="002A64B7" w:rsidRPr="00362E1C" w:rsidRDefault="002A64B7" w:rsidP="0069420B">
      <w:pPr>
        <w:pStyle w:val="PlainText"/>
        <w:rPr>
          <w:rFonts w:asciiTheme="majorHAnsi" w:hAnsiTheme="majorHAnsi"/>
          <w:szCs w:val="24"/>
        </w:rPr>
      </w:pPr>
    </w:p>
    <w:p w14:paraId="4063B3B0" w14:textId="6275FED5" w:rsidR="008B4B28" w:rsidRDefault="008B4B28" w:rsidP="0069420B">
      <w:pPr>
        <w:pStyle w:val="PlainText"/>
        <w:rPr>
          <w:rFonts w:asciiTheme="majorHAnsi" w:hAnsiTheme="majorHAnsi"/>
          <w:szCs w:val="24"/>
        </w:rPr>
      </w:pPr>
      <w:r w:rsidRPr="00362E1C">
        <w:rPr>
          <w:rFonts w:asciiTheme="majorHAnsi" w:hAnsiTheme="majorHAnsi"/>
          <w:szCs w:val="24"/>
        </w:rPr>
        <w:t>$300</w:t>
      </w:r>
      <w:r w:rsidR="00626D8B">
        <w:rPr>
          <w:rFonts w:asciiTheme="majorHAnsi" w:hAnsiTheme="majorHAnsi"/>
          <w:szCs w:val="24"/>
        </w:rPr>
        <w:t> million</w:t>
      </w:r>
      <w:r w:rsidRPr="00362E1C">
        <w:rPr>
          <w:rFonts w:asciiTheme="majorHAnsi" w:hAnsiTheme="majorHAnsi"/>
          <w:szCs w:val="24"/>
        </w:rPr>
        <w:t xml:space="preserve"> to complete the $320</w:t>
      </w:r>
      <w:r w:rsidR="00626D8B">
        <w:rPr>
          <w:rFonts w:asciiTheme="majorHAnsi" w:hAnsiTheme="majorHAnsi"/>
          <w:szCs w:val="24"/>
        </w:rPr>
        <w:t> million</w:t>
      </w:r>
      <w:r w:rsidRPr="00362E1C">
        <w:rPr>
          <w:rFonts w:asciiTheme="majorHAnsi" w:hAnsiTheme="majorHAnsi"/>
          <w:szCs w:val="24"/>
        </w:rPr>
        <w:t xml:space="preserve"> TAFE Rescue Fund, helping campuses across the state reopen closed buildings, upgrade workshops and classrooms and get back in the black.</w:t>
      </w:r>
    </w:p>
    <w:p w14:paraId="0EBF298C" w14:textId="77777777" w:rsidR="002A64B7" w:rsidRPr="00362E1C" w:rsidRDefault="002A64B7" w:rsidP="0069420B">
      <w:pPr>
        <w:pStyle w:val="PlainText"/>
        <w:rPr>
          <w:rFonts w:asciiTheme="majorHAnsi" w:hAnsiTheme="majorHAnsi"/>
          <w:szCs w:val="24"/>
        </w:rPr>
      </w:pPr>
    </w:p>
    <w:p w14:paraId="4BF136D0" w14:textId="10F164C8" w:rsidR="008B4B28" w:rsidRDefault="008B4B28" w:rsidP="0069420B">
      <w:pPr>
        <w:pStyle w:val="PlainText"/>
        <w:rPr>
          <w:rFonts w:asciiTheme="majorHAnsi" w:hAnsiTheme="majorHAnsi"/>
          <w:szCs w:val="24"/>
        </w:rPr>
      </w:pPr>
      <w:r w:rsidRPr="00362E1C">
        <w:rPr>
          <w:rFonts w:asciiTheme="majorHAnsi" w:hAnsiTheme="majorHAnsi"/>
          <w:szCs w:val="24"/>
        </w:rPr>
        <w:t>$50</w:t>
      </w:r>
      <w:r w:rsidR="00626D8B">
        <w:rPr>
          <w:rFonts w:asciiTheme="majorHAnsi" w:hAnsiTheme="majorHAnsi"/>
          <w:szCs w:val="24"/>
        </w:rPr>
        <w:t> million</w:t>
      </w:r>
      <w:r w:rsidRPr="00362E1C">
        <w:rPr>
          <w:rFonts w:asciiTheme="majorHAnsi" w:hAnsiTheme="majorHAnsi"/>
          <w:szCs w:val="24"/>
        </w:rPr>
        <w:t xml:space="preserve"> for the TAFE Back to Work fund, which will help campuses meet the needs of local employers, creating new, dedicated training courses.</w:t>
      </w:r>
    </w:p>
    <w:p w14:paraId="56A98D57" w14:textId="77777777" w:rsidR="002A64B7" w:rsidRPr="00362E1C" w:rsidRDefault="002A64B7" w:rsidP="0069420B">
      <w:pPr>
        <w:pStyle w:val="PlainText"/>
        <w:rPr>
          <w:rFonts w:asciiTheme="majorHAnsi" w:hAnsiTheme="majorHAnsi"/>
          <w:szCs w:val="24"/>
        </w:rPr>
      </w:pPr>
    </w:p>
    <w:p w14:paraId="7FD09529" w14:textId="6F000F53" w:rsidR="008B4B28" w:rsidRDefault="008B4B28" w:rsidP="0069420B">
      <w:pPr>
        <w:pStyle w:val="PlainText"/>
        <w:rPr>
          <w:rFonts w:asciiTheme="majorHAnsi" w:hAnsiTheme="majorHAnsi"/>
          <w:szCs w:val="24"/>
        </w:rPr>
      </w:pPr>
      <w:r w:rsidRPr="00362E1C">
        <w:rPr>
          <w:rFonts w:asciiTheme="majorHAnsi" w:hAnsiTheme="majorHAnsi"/>
          <w:szCs w:val="24"/>
        </w:rPr>
        <w:t>$32</w:t>
      </w:r>
      <w:r w:rsidR="00626D8B">
        <w:rPr>
          <w:rFonts w:asciiTheme="majorHAnsi" w:hAnsiTheme="majorHAnsi"/>
          <w:szCs w:val="24"/>
        </w:rPr>
        <w:t> million</w:t>
      </w:r>
      <w:r w:rsidRPr="00362E1C">
        <w:rPr>
          <w:rFonts w:asciiTheme="majorHAnsi" w:hAnsiTheme="majorHAnsi"/>
          <w:szCs w:val="24"/>
        </w:rPr>
        <w:t xml:space="preserve"> for Local Learning and Employment Networks, providing jobs and skills advice to people across Victoria to get them back on track.</w:t>
      </w:r>
    </w:p>
    <w:p w14:paraId="41A02643" w14:textId="77777777" w:rsidR="002A64B7" w:rsidRPr="00362E1C" w:rsidRDefault="002A64B7" w:rsidP="0069420B">
      <w:pPr>
        <w:pStyle w:val="PlainText"/>
        <w:rPr>
          <w:rFonts w:asciiTheme="majorHAnsi" w:hAnsiTheme="majorHAnsi"/>
          <w:szCs w:val="24"/>
        </w:rPr>
      </w:pPr>
    </w:p>
    <w:p w14:paraId="7FF750A8" w14:textId="7665DBCB" w:rsidR="008B4B28" w:rsidRDefault="008B4B28" w:rsidP="0069420B">
      <w:pPr>
        <w:pStyle w:val="PlainText"/>
        <w:rPr>
          <w:rFonts w:asciiTheme="majorHAnsi" w:hAnsiTheme="majorHAnsi"/>
          <w:szCs w:val="24"/>
        </w:rPr>
      </w:pPr>
      <w:r w:rsidRPr="00362E1C">
        <w:rPr>
          <w:rFonts w:asciiTheme="majorHAnsi" w:hAnsiTheme="majorHAnsi"/>
          <w:szCs w:val="24"/>
        </w:rPr>
        <w:t>All skills start at school, and all secondary students deserve a head start on a hands-on vocation</w:t>
      </w:r>
      <w:r w:rsidR="00626D8B">
        <w:rPr>
          <w:rFonts w:asciiTheme="majorHAnsi" w:hAnsiTheme="majorHAnsi"/>
          <w:szCs w:val="24"/>
        </w:rPr>
        <w:t xml:space="preserve"> – </w:t>
      </w:r>
      <w:r w:rsidRPr="00362E1C">
        <w:rPr>
          <w:rFonts w:asciiTheme="majorHAnsi" w:hAnsiTheme="majorHAnsi"/>
          <w:szCs w:val="24"/>
        </w:rPr>
        <w:t>a chance to build their career early while maintaining their enrolment at secondary school.</w:t>
      </w:r>
    </w:p>
    <w:p w14:paraId="37E8A225" w14:textId="77777777" w:rsidR="002A64B7" w:rsidRPr="00362E1C" w:rsidRDefault="002A64B7" w:rsidP="0069420B">
      <w:pPr>
        <w:pStyle w:val="PlainText"/>
        <w:rPr>
          <w:rFonts w:asciiTheme="majorHAnsi" w:hAnsiTheme="majorHAnsi"/>
          <w:szCs w:val="24"/>
        </w:rPr>
      </w:pPr>
    </w:p>
    <w:p w14:paraId="4DDE4C85" w14:textId="1998F3F4" w:rsidR="008B4B28" w:rsidRPr="00362E1C" w:rsidRDefault="008B4B28" w:rsidP="0069420B">
      <w:pPr>
        <w:pStyle w:val="PlainText"/>
        <w:rPr>
          <w:rFonts w:asciiTheme="majorHAnsi" w:hAnsiTheme="majorHAnsi"/>
          <w:szCs w:val="24"/>
        </w:rPr>
      </w:pPr>
      <w:r w:rsidRPr="00362E1C">
        <w:rPr>
          <w:rFonts w:asciiTheme="majorHAnsi" w:hAnsiTheme="majorHAnsi"/>
          <w:szCs w:val="24"/>
        </w:rPr>
        <w:t>$12</w:t>
      </w:r>
      <w:r w:rsidR="00626D8B">
        <w:rPr>
          <w:rFonts w:asciiTheme="majorHAnsi" w:hAnsiTheme="majorHAnsi"/>
          <w:szCs w:val="24"/>
        </w:rPr>
        <w:t> million</w:t>
      </w:r>
      <w:r w:rsidRPr="00362E1C">
        <w:rPr>
          <w:rFonts w:asciiTheme="majorHAnsi" w:hAnsiTheme="majorHAnsi"/>
          <w:szCs w:val="24"/>
        </w:rPr>
        <w:t xml:space="preserve"> will establish Tech Schools across the state, which will be open to students from Years 7 to 12 who will learn skills alongside a comprehensive secondary education.</w:t>
      </w:r>
    </w:p>
    <w:p w14:paraId="642A5E29" w14:textId="77777777" w:rsidR="008B4B28" w:rsidRPr="00362E1C" w:rsidRDefault="008B4B28" w:rsidP="0069420B">
      <w:pPr>
        <w:pStyle w:val="PlainText"/>
        <w:rPr>
          <w:rFonts w:asciiTheme="majorHAnsi" w:hAnsiTheme="majorHAnsi"/>
          <w:szCs w:val="24"/>
        </w:rPr>
      </w:pPr>
    </w:p>
    <w:p w14:paraId="074D1F29" w14:textId="1FD73531" w:rsidR="002A64B7" w:rsidRDefault="008B4B28" w:rsidP="00626D8B">
      <w:pPr>
        <w:pStyle w:val="Highlight"/>
      </w:pPr>
      <w:r w:rsidRPr="002A64B7">
        <w:t>$178</w:t>
      </w:r>
      <w:r w:rsidR="00626D8B">
        <w:t> million</w:t>
      </w:r>
      <w:r w:rsidRPr="002A64B7">
        <w:t xml:space="preserve"> boost for disadvantaged families</w:t>
      </w:r>
    </w:p>
    <w:p w14:paraId="4E5F6029" w14:textId="34B12DA7" w:rsidR="008B4B28" w:rsidRPr="002A64B7" w:rsidRDefault="008B4B28" w:rsidP="00626D8B">
      <w:pPr>
        <w:pStyle w:val="Highlight"/>
      </w:pPr>
      <w:r w:rsidRPr="002A64B7">
        <w:t>Gonski funding levels met to the end of 2017</w:t>
      </w:r>
    </w:p>
    <w:p w14:paraId="3BF8DDD6" w14:textId="58884C8D" w:rsidR="008B4B28" w:rsidRPr="002A64B7" w:rsidRDefault="008B4B28" w:rsidP="00626D8B">
      <w:pPr>
        <w:pStyle w:val="Highlight"/>
      </w:pPr>
      <w:r w:rsidRPr="002A64B7">
        <w:t>$350</w:t>
      </w:r>
      <w:r w:rsidR="00626D8B">
        <w:t> million</w:t>
      </w:r>
      <w:r w:rsidRPr="002A64B7">
        <w:t xml:space="preserve"> to save our struggling TAFE system</w:t>
      </w:r>
    </w:p>
    <w:p w14:paraId="55632585" w14:textId="77777777" w:rsidR="008B4B28" w:rsidRPr="00362E1C" w:rsidRDefault="008B4B28" w:rsidP="0069420B">
      <w:pPr>
        <w:pStyle w:val="PlainText"/>
        <w:rPr>
          <w:rFonts w:asciiTheme="majorHAnsi" w:hAnsiTheme="majorHAnsi"/>
          <w:szCs w:val="24"/>
        </w:rPr>
      </w:pPr>
    </w:p>
    <w:p w14:paraId="57A343CB" w14:textId="77777777" w:rsidR="008B4B28" w:rsidRPr="00362E1C" w:rsidRDefault="008B4B28" w:rsidP="0069420B">
      <w:pPr>
        <w:pStyle w:val="PlainText"/>
        <w:rPr>
          <w:rFonts w:asciiTheme="majorHAnsi" w:hAnsiTheme="majorHAnsi"/>
          <w:szCs w:val="24"/>
        </w:rPr>
      </w:pPr>
    </w:p>
    <w:p w14:paraId="2D6CB2D7" w14:textId="77777777" w:rsidR="008B4B28" w:rsidRDefault="008B4B28" w:rsidP="0069420B">
      <w:pPr>
        <w:pStyle w:val="PlainText"/>
        <w:rPr>
          <w:rFonts w:asciiTheme="majorHAnsi" w:hAnsiTheme="majorHAnsi"/>
          <w:szCs w:val="24"/>
        </w:rPr>
      </w:pPr>
    </w:p>
    <w:p w14:paraId="0C313DA2" w14:textId="1F8F8E12" w:rsidR="002A64B7" w:rsidRDefault="002A64B7" w:rsidP="0069420B">
      <w:pPr>
        <w:pStyle w:val="PlainText"/>
        <w:rPr>
          <w:rFonts w:asciiTheme="majorHAnsi" w:hAnsiTheme="majorHAnsi"/>
          <w:szCs w:val="24"/>
        </w:rPr>
      </w:pPr>
      <w:r>
        <w:rPr>
          <w:rFonts w:asciiTheme="majorHAnsi" w:hAnsiTheme="majorHAnsi"/>
          <w:noProof/>
          <w:szCs w:val="24"/>
          <w:lang w:eastAsia="en-AU"/>
        </w:rPr>
        <w:drawing>
          <wp:inline distT="0" distB="0" distL="0" distR="0" wp14:anchorId="3B9C264B" wp14:editId="2C8A3736">
            <wp:extent cx="3161705" cy="3261449"/>
            <wp:effectExtent l="0" t="0" r="635" b="0"/>
            <wp:docPr id="5" name="Picture 5" descr="Graph showing First year Budget initiatives: Services and projects" title="First year Budget initiatives: Services an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 HD:DTF026 State Budget:DTF026 Budget BIP Maps Tables:BIP Overview:Services and Projec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1705" cy="3261449"/>
                    </a:xfrm>
                    <a:prstGeom prst="rect">
                      <a:avLst/>
                    </a:prstGeom>
                    <a:noFill/>
                    <a:ln>
                      <a:noFill/>
                    </a:ln>
                  </pic:spPr>
                </pic:pic>
              </a:graphicData>
            </a:graphic>
          </wp:inline>
        </w:drawing>
      </w:r>
    </w:p>
    <w:p w14:paraId="58161AC9" w14:textId="77777777" w:rsidR="002A64B7" w:rsidRPr="00362E1C" w:rsidRDefault="002A64B7" w:rsidP="0069420B">
      <w:pPr>
        <w:pStyle w:val="PlainText"/>
        <w:rPr>
          <w:rFonts w:asciiTheme="majorHAnsi" w:hAnsiTheme="majorHAnsi"/>
          <w:szCs w:val="24"/>
        </w:rPr>
      </w:pPr>
    </w:p>
    <w:p w14:paraId="3E15B1C1" w14:textId="77777777" w:rsidR="008B4B28" w:rsidRPr="00362E1C" w:rsidRDefault="008B4B28" w:rsidP="0069420B">
      <w:pPr>
        <w:pStyle w:val="PlainText"/>
        <w:rPr>
          <w:rFonts w:asciiTheme="majorHAnsi" w:hAnsiTheme="majorHAnsi"/>
          <w:szCs w:val="24"/>
        </w:rPr>
      </w:pPr>
    </w:p>
    <w:p w14:paraId="2761DB19" w14:textId="77777777" w:rsidR="002A64B7" w:rsidRDefault="002A64B7">
      <w:pPr>
        <w:rPr>
          <w:rFonts w:asciiTheme="majorHAnsi" w:hAnsiTheme="majorHAnsi"/>
        </w:rPr>
      </w:pPr>
      <w:r>
        <w:rPr>
          <w:rFonts w:asciiTheme="majorHAnsi" w:hAnsiTheme="majorHAnsi"/>
        </w:rPr>
        <w:br w:type="page"/>
      </w:r>
    </w:p>
    <w:p w14:paraId="6151162C" w14:textId="6A35A758" w:rsidR="008B4B28" w:rsidRPr="002A64B7" w:rsidRDefault="008B4B28" w:rsidP="00626D8B">
      <w:pPr>
        <w:pStyle w:val="Heading1"/>
      </w:pPr>
      <w:r w:rsidRPr="002A64B7">
        <w:lastRenderedPageBreak/>
        <w:t>Jobs</w:t>
      </w:r>
    </w:p>
    <w:p w14:paraId="7ECC86BF"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Everyone in our state deserves the dignity and security of a stable job in</w:t>
      </w:r>
    </w:p>
    <w:p w14:paraId="075A5BC1" w14:textId="77777777" w:rsidR="008B4B28" w:rsidRDefault="008B4B28" w:rsidP="0069420B">
      <w:pPr>
        <w:pStyle w:val="PlainText"/>
        <w:rPr>
          <w:rFonts w:asciiTheme="majorHAnsi" w:hAnsiTheme="majorHAnsi"/>
          <w:szCs w:val="24"/>
        </w:rPr>
      </w:pPr>
      <w:r w:rsidRPr="00362E1C">
        <w:rPr>
          <w:rFonts w:asciiTheme="majorHAnsi" w:hAnsiTheme="majorHAnsi"/>
          <w:szCs w:val="24"/>
        </w:rPr>
        <w:t>a growing industry. Over the last few years, too many Victorians missed out on that basic right.</w:t>
      </w:r>
    </w:p>
    <w:p w14:paraId="701F18C8" w14:textId="77777777" w:rsidR="002A64B7" w:rsidRPr="00362E1C" w:rsidRDefault="002A64B7" w:rsidP="0069420B">
      <w:pPr>
        <w:pStyle w:val="PlainText"/>
        <w:rPr>
          <w:rFonts w:asciiTheme="majorHAnsi" w:hAnsiTheme="majorHAnsi"/>
          <w:szCs w:val="24"/>
        </w:rPr>
      </w:pPr>
    </w:p>
    <w:p w14:paraId="307EB316" w14:textId="77777777"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getting Victoria Back to Work, helping create 100,000 new jobs and giving young people the skills they need for the jobs they want.</w:t>
      </w:r>
    </w:p>
    <w:p w14:paraId="7406B487" w14:textId="77777777" w:rsidR="002A64B7" w:rsidRPr="00362E1C" w:rsidRDefault="002A64B7" w:rsidP="0069420B">
      <w:pPr>
        <w:pStyle w:val="PlainText"/>
        <w:rPr>
          <w:rFonts w:asciiTheme="majorHAnsi" w:hAnsiTheme="majorHAnsi"/>
          <w:szCs w:val="24"/>
        </w:rPr>
      </w:pPr>
    </w:p>
    <w:p w14:paraId="07A920C6" w14:textId="78440CC3" w:rsidR="008B4B28" w:rsidRDefault="008B4B28" w:rsidP="0069420B">
      <w:pPr>
        <w:pStyle w:val="PlainText"/>
        <w:rPr>
          <w:rFonts w:asciiTheme="majorHAnsi" w:hAnsiTheme="majorHAnsi"/>
          <w:szCs w:val="24"/>
        </w:rPr>
      </w:pPr>
      <w:r w:rsidRPr="00362E1C">
        <w:rPr>
          <w:rFonts w:asciiTheme="majorHAnsi" w:hAnsiTheme="majorHAnsi"/>
          <w:szCs w:val="24"/>
        </w:rPr>
        <w:t>We</w:t>
      </w:r>
      <w:r w:rsidR="0069420B">
        <w:rPr>
          <w:rFonts w:asciiTheme="majorHAnsi" w:hAnsiTheme="majorHAnsi"/>
          <w:szCs w:val="24"/>
        </w:rPr>
        <w:t>’</w:t>
      </w:r>
      <w:r w:rsidRPr="00362E1C">
        <w:rPr>
          <w:rFonts w:asciiTheme="majorHAnsi" w:hAnsiTheme="majorHAnsi"/>
          <w:szCs w:val="24"/>
        </w:rPr>
        <w:t>re also supporting Victoria</w:t>
      </w:r>
      <w:r w:rsidR="0069420B">
        <w:rPr>
          <w:rFonts w:asciiTheme="majorHAnsi" w:hAnsiTheme="majorHAnsi"/>
          <w:szCs w:val="24"/>
        </w:rPr>
        <w:t>’</w:t>
      </w:r>
      <w:r w:rsidRPr="00362E1C">
        <w:rPr>
          <w:rFonts w:asciiTheme="majorHAnsi" w:hAnsiTheme="majorHAnsi"/>
          <w:szCs w:val="24"/>
        </w:rPr>
        <w:t>s industries, helping them grow and targeting Government investment in the sectors where our state has the potential to lead the world. The Budget includes:</w:t>
      </w:r>
    </w:p>
    <w:p w14:paraId="40489342" w14:textId="77777777" w:rsidR="002A64B7" w:rsidRPr="00362E1C" w:rsidRDefault="002A64B7" w:rsidP="0069420B">
      <w:pPr>
        <w:pStyle w:val="PlainText"/>
        <w:rPr>
          <w:rFonts w:asciiTheme="majorHAnsi" w:hAnsiTheme="majorHAnsi"/>
          <w:szCs w:val="24"/>
        </w:rPr>
      </w:pPr>
    </w:p>
    <w:p w14:paraId="7E5AEDDE" w14:textId="583F18B1" w:rsidR="008B4B28" w:rsidRDefault="008B4B28" w:rsidP="0069420B">
      <w:pPr>
        <w:pStyle w:val="PlainText"/>
        <w:rPr>
          <w:rFonts w:asciiTheme="majorHAnsi" w:hAnsiTheme="majorHAnsi"/>
          <w:szCs w:val="24"/>
        </w:rPr>
      </w:pPr>
      <w:r w:rsidRPr="00362E1C">
        <w:rPr>
          <w:rFonts w:asciiTheme="majorHAnsi" w:hAnsiTheme="majorHAnsi"/>
          <w:szCs w:val="24"/>
        </w:rPr>
        <w:t>$100</w:t>
      </w:r>
      <w:r w:rsidR="00626D8B">
        <w:rPr>
          <w:rFonts w:asciiTheme="majorHAnsi" w:hAnsiTheme="majorHAnsi"/>
          <w:szCs w:val="24"/>
        </w:rPr>
        <w:t> million</w:t>
      </w:r>
      <w:r w:rsidRPr="00362E1C">
        <w:rPr>
          <w:rFonts w:asciiTheme="majorHAnsi" w:hAnsiTheme="majorHAnsi"/>
          <w:szCs w:val="24"/>
        </w:rPr>
        <w:t xml:space="preserve"> to fund the Back to Work Scheme, offering relief to companies who hire unemployed young people, the long-term unemployed and retrenched workers to help create 100,000 jobs.</w:t>
      </w:r>
    </w:p>
    <w:p w14:paraId="3B461A54" w14:textId="77777777" w:rsidR="002A64B7" w:rsidRPr="00362E1C" w:rsidRDefault="002A64B7" w:rsidP="0069420B">
      <w:pPr>
        <w:pStyle w:val="PlainText"/>
        <w:rPr>
          <w:rFonts w:asciiTheme="majorHAnsi" w:hAnsiTheme="majorHAnsi"/>
          <w:szCs w:val="24"/>
        </w:rPr>
      </w:pPr>
    </w:p>
    <w:p w14:paraId="016468B8" w14:textId="77777777" w:rsidR="008B4B28" w:rsidRPr="002A64B7" w:rsidRDefault="008B4B28" w:rsidP="00626D8B">
      <w:pPr>
        <w:pStyle w:val="Heading2"/>
      </w:pPr>
      <w:r w:rsidRPr="002A64B7">
        <w:t>Investment, industry and innovation</w:t>
      </w:r>
    </w:p>
    <w:p w14:paraId="0412131E" w14:textId="17BC64ED" w:rsidR="008B4B28" w:rsidRDefault="008B4B28" w:rsidP="0069420B">
      <w:pPr>
        <w:pStyle w:val="PlainText"/>
        <w:rPr>
          <w:rFonts w:asciiTheme="majorHAnsi" w:hAnsiTheme="majorHAnsi"/>
          <w:szCs w:val="24"/>
        </w:rPr>
      </w:pPr>
      <w:r w:rsidRPr="00362E1C">
        <w:rPr>
          <w:rFonts w:asciiTheme="majorHAnsi" w:hAnsiTheme="majorHAnsi"/>
          <w:szCs w:val="24"/>
        </w:rPr>
        <w:t>$508</w:t>
      </w:r>
      <w:r w:rsidR="00626D8B">
        <w:rPr>
          <w:rFonts w:asciiTheme="majorHAnsi" w:hAnsiTheme="majorHAnsi"/>
          <w:szCs w:val="24"/>
        </w:rPr>
        <w:t> million</w:t>
      </w:r>
      <w:r w:rsidRPr="00362E1C">
        <w:rPr>
          <w:rFonts w:asciiTheme="majorHAnsi" w:hAnsiTheme="majorHAnsi"/>
          <w:szCs w:val="24"/>
        </w:rPr>
        <w:t xml:space="preserve"> for the Premier</w:t>
      </w:r>
      <w:r w:rsidR="0069420B">
        <w:rPr>
          <w:rFonts w:asciiTheme="majorHAnsi" w:hAnsiTheme="majorHAnsi"/>
          <w:szCs w:val="24"/>
        </w:rPr>
        <w:t>’</w:t>
      </w:r>
      <w:r w:rsidRPr="00362E1C">
        <w:rPr>
          <w:rFonts w:asciiTheme="majorHAnsi" w:hAnsiTheme="majorHAnsi"/>
          <w:szCs w:val="24"/>
        </w:rPr>
        <w:t xml:space="preserve">s Jobs and Investment Fund (including the </w:t>
      </w:r>
      <w:r w:rsidR="002A64B7">
        <w:rPr>
          <w:rFonts w:asciiTheme="majorHAnsi" w:hAnsiTheme="majorHAnsi"/>
          <w:szCs w:val="24"/>
        </w:rPr>
        <w:t>‘</w:t>
      </w:r>
      <w:r w:rsidRPr="00362E1C">
        <w:rPr>
          <w:rFonts w:asciiTheme="majorHAnsi" w:hAnsiTheme="majorHAnsi"/>
          <w:szCs w:val="24"/>
        </w:rPr>
        <w:t>start-up</w:t>
      </w:r>
      <w:r w:rsidR="0069420B">
        <w:rPr>
          <w:rFonts w:asciiTheme="majorHAnsi" w:hAnsiTheme="majorHAnsi"/>
          <w:szCs w:val="24"/>
        </w:rPr>
        <w:t>’</w:t>
      </w:r>
      <w:r w:rsidRPr="00362E1C">
        <w:rPr>
          <w:rFonts w:asciiTheme="majorHAnsi" w:hAnsiTheme="majorHAnsi"/>
          <w:szCs w:val="24"/>
        </w:rPr>
        <w:t xml:space="preserve"> initiative), which will give our most senior economic and business leaders a real say at the heart of the Government, creating high-skill, high-wage jobs.</w:t>
      </w:r>
    </w:p>
    <w:p w14:paraId="0B6CC9B5" w14:textId="77777777" w:rsidR="002A64B7" w:rsidRPr="00362E1C" w:rsidRDefault="002A64B7" w:rsidP="0069420B">
      <w:pPr>
        <w:pStyle w:val="PlainText"/>
        <w:rPr>
          <w:rFonts w:asciiTheme="majorHAnsi" w:hAnsiTheme="majorHAnsi"/>
          <w:szCs w:val="24"/>
        </w:rPr>
      </w:pPr>
    </w:p>
    <w:p w14:paraId="4474292F" w14:textId="77777777" w:rsidR="008B4B28" w:rsidRDefault="008B4B28" w:rsidP="0069420B">
      <w:pPr>
        <w:pStyle w:val="PlainText"/>
        <w:rPr>
          <w:rFonts w:asciiTheme="majorHAnsi" w:hAnsiTheme="majorHAnsi"/>
          <w:szCs w:val="24"/>
        </w:rPr>
      </w:pPr>
      <w:r w:rsidRPr="00362E1C">
        <w:rPr>
          <w:rFonts w:asciiTheme="majorHAnsi" w:hAnsiTheme="majorHAnsi"/>
          <w:szCs w:val="24"/>
        </w:rPr>
        <w:t>This Fund will be reserved for strategic, job-creating investments, and the Jobs and Investment Panel will provide direct advice to the Premier on its expenditure.</w:t>
      </w:r>
    </w:p>
    <w:p w14:paraId="6D10B764" w14:textId="77777777" w:rsidR="002A64B7" w:rsidRPr="00362E1C" w:rsidRDefault="002A64B7" w:rsidP="0069420B">
      <w:pPr>
        <w:pStyle w:val="PlainText"/>
        <w:rPr>
          <w:rFonts w:asciiTheme="majorHAnsi" w:hAnsiTheme="majorHAnsi"/>
          <w:szCs w:val="24"/>
        </w:rPr>
      </w:pPr>
    </w:p>
    <w:p w14:paraId="375CD9C2" w14:textId="778CA3B6" w:rsidR="008B4B28" w:rsidRDefault="008B4B28" w:rsidP="0069420B">
      <w:pPr>
        <w:pStyle w:val="PlainText"/>
        <w:rPr>
          <w:rFonts w:asciiTheme="majorHAnsi" w:hAnsiTheme="majorHAnsi"/>
          <w:szCs w:val="24"/>
        </w:rPr>
      </w:pPr>
      <w:r w:rsidRPr="00362E1C">
        <w:rPr>
          <w:rFonts w:asciiTheme="majorHAnsi" w:hAnsiTheme="majorHAnsi"/>
          <w:szCs w:val="24"/>
        </w:rPr>
        <w:t>$60</w:t>
      </w:r>
      <w:r w:rsidR="00626D8B">
        <w:rPr>
          <w:rFonts w:asciiTheme="majorHAnsi" w:hAnsiTheme="majorHAnsi"/>
          <w:szCs w:val="24"/>
        </w:rPr>
        <w:t> million</w:t>
      </w:r>
      <w:r w:rsidRPr="00362E1C">
        <w:rPr>
          <w:rFonts w:asciiTheme="majorHAnsi" w:hAnsiTheme="majorHAnsi"/>
          <w:szCs w:val="24"/>
        </w:rPr>
        <w:t xml:space="preserve"> is included for a </w:t>
      </w:r>
      <w:r w:rsidR="002A64B7">
        <w:rPr>
          <w:rFonts w:asciiTheme="majorHAnsi" w:hAnsiTheme="majorHAnsi"/>
          <w:szCs w:val="24"/>
        </w:rPr>
        <w:t>‘</w:t>
      </w:r>
      <w:r w:rsidRPr="00362E1C">
        <w:rPr>
          <w:rFonts w:asciiTheme="majorHAnsi" w:hAnsiTheme="majorHAnsi"/>
          <w:szCs w:val="24"/>
        </w:rPr>
        <w:t>start-up</w:t>
      </w:r>
      <w:r w:rsidR="0069420B">
        <w:rPr>
          <w:rFonts w:asciiTheme="majorHAnsi" w:hAnsiTheme="majorHAnsi"/>
          <w:szCs w:val="24"/>
        </w:rPr>
        <w:t>’</w:t>
      </w:r>
      <w:r w:rsidRPr="00362E1C">
        <w:rPr>
          <w:rFonts w:asciiTheme="majorHAnsi" w:hAnsiTheme="majorHAnsi"/>
          <w:szCs w:val="24"/>
        </w:rPr>
        <w:t xml:space="preserve"> initiative that matches our brightest entrepreneurs with our best ideas to get them off the ground.</w:t>
      </w:r>
    </w:p>
    <w:p w14:paraId="3964DA1F" w14:textId="77777777" w:rsidR="002A64B7" w:rsidRPr="00362E1C" w:rsidRDefault="002A64B7" w:rsidP="0069420B">
      <w:pPr>
        <w:pStyle w:val="PlainText"/>
        <w:rPr>
          <w:rFonts w:asciiTheme="majorHAnsi" w:hAnsiTheme="majorHAnsi"/>
          <w:szCs w:val="24"/>
        </w:rPr>
      </w:pPr>
    </w:p>
    <w:p w14:paraId="001AAE5D"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By developing business cases, dealing with governments, providing Intellectual Property and patent advice and helping manage finances, the new start-ups centre will power Victorian entrepreneurship.</w:t>
      </w:r>
    </w:p>
    <w:p w14:paraId="1A9FD2D2" w14:textId="77777777" w:rsidR="008B4B28" w:rsidRPr="00362E1C" w:rsidRDefault="008B4B28" w:rsidP="0069420B">
      <w:pPr>
        <w:pStyle w:val="PlainText"/>
        <w:rPr>
          <w:rFonts w:asciiTheme="majorHAnsi" w:hAnsiTheme="majorHAnsi"/>
          <w:szCs w:val="24"/>
        </w:rPr>
      </w:pPr>
    </w:p>
    <w:p w14:paraId="00677C24" w14:textId="77777777" w:rsidR="008B4B28" w:rsidRPr="002A64B7" w:rsidRDefault="008B4B28" w:rsidP="00626D8B">
      <w:pPr>
        <w:pStyle w:val="Highlight"/>
      </w:pPr>
      <w:r w:rsidRPr="002A64B7">
        <w:t>Helping create 100,000 new jobs</w:t>
      </w:r>
    </w:p>
    <w:p w14:paraId="59C60FAC" w14:textId="72D26370" w:rsidR="008B4B28" w:rsidRPr="002A64B7" w:rsidRDefault="008B4B28" w:rsidP="00626D8B">
      <w:pPr>
        <w:pStyle w:val="Highlight"/>
      </w:pPr>
      <w:r w:rsidRPr="002A64B7">
        <w:t>Giving business a</w:t>
      </w:r>
      <w:r w:rsidR="00626D8B">
        <w:t xml:space="preserve"> </w:t>
      </w:r>
      <w:r w:rsidRPr="002A64B7">
        <w:t>$508</w:t>
      </w:r>
      <w:r w:rsidR="00626D8B">
        <w:t> million</w:t>
      </w:r>
      <w:r w:rsidRPr="002A64B7">
        <w:t xml:space="preserve"> voice</w:t>
      </w:r>
    </w:p>
    <w:p w14:paraId="1E542891" w14:textId="5BB20467" w:rsidR="008B4B28" w:rsidRPr="002A64B7" w:rsidRDefault="008B4B28" w:rsidP="00626D8B">
      <w:pPr>
        <w:pStyle w:val="Highlight"/>
      </w:pPr>
      <w:r w:rsidRPr="002A64B7">
        <w:t>$60</w:t>
      </w:r>
      <w:r w:rsidR="00626D8B">
        <w:t> million</w:t>
      </w:r>
      <w:r w:rsidRPr="002A64B7">
        <w:t xml:space="preserve"> for a </w:t>
      </w:r>
      <w:r w:rsidR="002A64B7" w:rsidRPr="002A64B7">
        <w:t>‘</w:t>
      </w:r>
      <w:r w:rsidRPr="002A64B7">
        <w:t>start-up</w:t>
      </w:r>
      <w:r w:rsidR="0069420B" w:rsidRPr="002A64B7">
        <w:t>’</w:t>
      </w:r>
      <w:r w:rsidRPr="002A64B7">
        <w:t xml:space="preserve"> initiative</w:t>
      </w:r>
    </w:p>
    <w:p w14:paraId="1DA51433" w14:textId="77777777" w:rsidR="008B4B28" w:rsidRPr="00362E1C" w:rsidRDefault="008B4B28" w:rsidP="0069420B">
      <w:pPr>
        <w:pStyle w:val="PlainText"/>
        <w:rPr>
          <w:rFonts w:asciiTheme="majorHAnsi" w:hAnsiTheme="majorHAnsi"/>
          <w:szCs w:val="24"/>
        </w:rPr>
      </w:pPr>
    </w:p>
    <w:p w14:paraId="6104B3FA" w14:textId="77777777" w:rsidR="008B4B28" w:rsidRPr="00362E1C" w:rsidRDefault="008B4B28" w:rsidP="0069420B">
      <w:pPr>
        <w:pStyle w:val="PlainText"/>
        <w:rPr>
          <w:rFonts w:asciiTheme="majorHAnsi" w:hAnsiTheme="majorHAnsi"/>
          <w:szCs w:val="24"/>
        </w:rPr>
      </w:pPr>
    </w:p>
    <w:p w14:paraId="155C5082" w14:textId="77777777" w:rsidR="008B4B28" w:rsidRPr="00362E1C" w:rsidRDefault="008B4B28" w:rsidP="0069420B">
      <w:pPr>
        <w:pStyle w:val="PlainText"/>
        <w:rPr>
          <w:rFonts w:asciiTheme="majorHAnsi" w:hAnsiTheme="majorHAnsi"/>
          <w:szCs w:val="24"/>
        </w:rPr>
      </w:pPr>
    </w:p>
    <w:p w14:paraId="35E0B7A1" w14:textId="77777777" w:rsidR="00626D8B" w:rsidRDefault="00626D8B">
      <w:pPr>
        <w:rPr>
          <w:rFonts w:asciiTheme="majorHAnsi" w:hAnsiTheme="majorHAnsi"/>
        </w:rPr>
      </w:pPr>
      <w:r>
        <w:rPr>
          <w:rFonts w:asciiTheme="majorHAnsi" w:hAnsiTheme="majorHAnsi"/>
        </w:rPr>
        <w:br w:type="page"/>
      </w:r>
    </w:p>
    <w:p w14:paraId="11894899" w14:textId="0C3DB1F5" w:rsidR="008B4B28" w:rsidRPr="00362E1C" w:rsidRDefault="008B4B28" w:rsidP="0069420B">
      <w:pPr>
        <w:pStyle w:val="PlainText"/>
        <w:rPr>
          <w:rFonts w:asciiTheme="majorHAnsi" w:hAnsiTheme="majorHAnsi"/>
          <w:szCs w:val="24"/>
        </w:rPr>
      </w:pPr>
      <w:r w:rsidRPr="00362E1C">
        <w:rPr>
          <w:rFonts w:asciiTheme="majorHAnsi" w:hAnsiTheme="majorHAnsi"/>
          <w:szCs w:val="24"/>
        </w:rPr>
        <w:lastRenderedPageBreak/>
        <w:t>$200</w:t>
      </w:r>
      <w:r w:rsidR="00626D8B">
        <w:rPr>
          <w:rFonts w:asciiTheme="majorHAnsi" w:hAnsiTheme="majorHAnsi"/>
          <w:szCs w:val="24"/>
        </w:rPr>
        <w:t> million</w:t>
      </w:r>
      <w:r w:rsidRPr="00362E1C">
        <w:rPr>
          <w:rFonts w:asciiTheme="majorHAnsi" w:hAnsiTheme="majorHAnsi"/>
          <w:szCs w:val="24"/>
        </w:rPr>
        <w:t xml:space="preserve"> to establish the Future Industries Fund, offering grants of up to</w:t>
      </w:r>
    </w:p>
    <w:p w14:paraId="5AB2BFFD" w14:textId="3139A0D2" w:rsidR="008B4B28" w:rsidRDefault="008B4B28" w:rsidP="0069420B">
      <w:pPr>
        <w:pStyle w:val="PlainText"/>
        <w:rPr>
          <w:rFonts w:asciiTheme="majorHAnsi" w:hAnsiTheme="majorHAnsi"/>
          <w:szCs w:val="24"/>
        </w:rPr>
      </w:pPr>
      <w:r w:rsidRPr="00362E1C">
        <w:rPr>
          <w:rFonts w:asciiTheme="majorHAnsi" w:hAnsiTheme="majorHAnsi"/>
          <w:szCs w:val="24"/>
        </w:rPr>
        <w:t>$1</w:t>
      </w:r>
      <w:r w:rsidR="00626D8B">
        <w:rPr>
          <w:rFonts w:asciiTheme="majorHAnsi" w:hAnsiTheme="majorHAnsi"/>
          <w:szCs w:val="24"/>
        </w:rPr>
        <w:t> million</w:t>
      </w:r>
      <w:r w:rsidRPr="00362E1C">
        <w:rPr>
          <w:rFonts w:asciiTheme="majorHAnsi" w:hAnsiTheme="majorHAnsi"/>
          <w:szCs w:val="24"/>
        </w:rPr>
        <w:t xml:space="preserve"> to companies working in the six industries poised for extraordinary growth and primed for Victorian expertise:</w:t>
      </w:r>
    </w:p>
    <w:p w14:paraId="4162EB8C" w14:textId="77777777" w:rsidR="002A64B7" w:rsidRPr="00362E1C" w:rsidRDefault="002A64B7" w:rsidP="0069420B">
      <w:pPr>
        <w:pStyle w:val="PlainText"/>
        <w:rPr>
          <w:rFonts w:asciiTheme="majorHAnsi" w:hAnsiTheme="majorHAnsi"/>
          <w:szCs w:val="24"/>
        </w:rPr>
      </w:pPr>
    </w:p>
    <w:p w14:paraId="167C45C6" w14:textId="6C064908" w:rsidR="008B4B28" w:rsidRPr="00362E1C" w:rsidRDefault="008B4B28" w:rsidP="00626D8B">
      <w:pPr>
        <w:pStyle w:val="Bullet"/>
      </w:pPr>
      <w:r w:rsidRPr="00362E1C">
        <w:t>Medical technology and pharmaceuticals</w:t>
      </w:r>
    </w:p>
    <w:p w14:paraId="388D6FE2" w14:textId="482CAD18" w:rsidR="008B4B28" w:rsidRPr="00362E1C" w:rsidRDefault="008B4B28" w:rsidP="00626D8B">
      <w:pPr>
        <w:pStyle w:val="Bullet"/>
      </w:pPr>
      <w:r w:rsidRPr="00362E1C">
        <w:t>New energy technology</w:t>
      </w:r>
    </w:p>
    <w:p w14:paraId="2509F85C" w14:textId="74F94EDA" w:rsidR="008B4B28" w:rsidRPr="00362E1C" w:rsidRDefault="008B4B28" w:rsidP="00626D8B">
      <w:pPr>
        <w:pStyle w:val="Bullet"/>
      </w:pPr>
      <w:r w:rsidRPr="00362E1C">
        <w:t>Food and fibre processing</w:t>
      </w:r>
    </w:p>
    <w:p w14:paraId="0A89B14D" w14:textId="5924A67D" w:rsidR="008B4B28" w:rsidRPr="00362E1C" w:rsidRDefault="008B4B28" w:rsidP="00626D8B">
      <w:pPr>
        <w:pStyle w:val="Bullet"/>
      </w:pPr>
      <w:r w:rsidRPr="00362E1C">
        <w:t>Transport, defence and construction technology</w:t>
      </w:r>
    </w:p>
    <w:p w14:paraId="5F637C36" w14:textId="6E13F60E" w:rsidR="008B4B28" w:rsidRPr="00362E1C" w:rsidRDefault="008B4B28" w:rsidP="00626D8B">
      <w:pPr>
        <w:pStyle w:val="Bullet"/>
      </w:pPr>
      <w:r w:rsidRPr="00362E1C">
        <w:t>International education</w:t>
      </w:r>
    </w:p>
    <w:p w14:paraId="06A10806" w14:textId="0ED35F77" w:rsidR="008B4B28" w:rsidRDefault="008B4B28" w:rsidP="00626D8B">
      <w:pPr>
        <w:pStyle w:val="Bullet"/>
      </w:pPr>
      <w:r w:rsidRPr="00362E1C">
        <w:t>Professional services</w:t>
      </w:r>
    </w:p>
    <w:p w14:paraId="0AF3283D" w14:textId="77777777" w:rsidR="002A64B7" w:rsidRPr="00362E1C" w:rsidRDefault="002A64B7" w:rsidP="0069420B">
      <w:pPr>
        <w:pStyle w:val="PlainText"/>
        <w:rPr>
          <w:rFonts w:asciiTheme="majorHAnsi" w:hAnsiTheme="majorHAnsi"/>
          <w:szCs w:val="24"/>
        </w:rPr>
      </w:pPr>
    </w:p>
    <w:p w14:paraId="6ABD90F0" w14:textId="203787D8" w:rsidR="008B4B28" w:rsidRDefault="008B4B28" w:rsidP="0069420B">
      <w:pPr>
        <w:pStyle w:val="PlainText"/>
        <w:rPr>
          <w:rFonts w:asciiTheme="majorHAnsi" w:hAnsiTheme="majorHAnsi"/>
          <w:szCs w:val="24"/>
        </w:rPr>
      </w:pPr>
      <w:r w:rsidRPr="00362E1C">
        <w:rPr>
          <w:rFonts w:asciiTheme="majorHAnsi" w:hAnsiTheme="majorHAnsi"/>
          <w:szCs w:val="24"/>
        </w:rPr>
        <w:t>$10.5</w:t>
      </w:r>
      <w:r w:rsidR="00626D8B">
        <w:rPr>
          <w:rFonts w:asciiTheme="majorHAnsi" w:hAnsiTheme="majorHAnsi"/>
          <w:szCs w:val="24"/>
        </w:rPr>
        <w:t> million</w:t>
      </w:r>
      <w:r w:rsidRPr="00362E1C">
        <w:rPr>
          <w:rFonts w:asciiTheme="majorHAnsi" w:hAnsiTheme="majorHAnsi"/>
          <w:szCs w:val="24"/>
        </w:rPr>
        <w:t xml:space="preserve"> in additional funds for Melbourne</w:t>
      </w:r>
      <w:r w:rsidR="0069420B">
        <w:rPr>
          <w:rFonts w:asciiTheme="majorHAnsi" w:hAnsiTheme="majorHAnsi"/>
          <w:szCs w:val="24"/>
        </w:rPr>
        <w:t>’</w:t>
      </w:r>
      <w:r w:rsidRPr="00362E1C">
        <w:rPr>
          <w:rFonts w:asciiTheme="majorHAnsi" w:hAnsiTheme="majorHAnsi"/>
          <w:szCs w:val="24"/>
        </w:rPr>
        <w:t>s North Innovation and Investment Fund to continue support for job-creating projects in an area recovering from automotive industry closure.</w:t>
      </w:r>
    </w:p>
    <w:p w14:paraId="5E020CC1" w14:textId="77777777" w:rsidR="002A64B7" w:rsidRPr="00362E1C" w:rsidRDefault="002A64B7" w:rsidP="0069420B">
      <w:pPr>
        <w:pStyle w:val="PlainText"/>
        <w:rPr>
          <w:rFonts w:asciiTheme="majorHAnsi" w:hAnsiTheme="majorHAnsi"/>
          <w:szCs w:val="24"/>
        </w:rPr>
      </w:pPr>
    </w:p>
    <w:p w14:paraId="056E4153" w14:textId="2F3D575F" w:rsidR="008B4B28" w:rsidRPr="00362E1C" w:rsidRDefault="008B4B28" w:rsidP="0069420B">
      <w:pPr>
        <w:pStyle w:val="PlainText"/>
        <w:rPr>
          <w:rFonts w:asciiTheme="majorHAnsi" w:hAnsiTheme="majorHAnsi"/>
          <w:szCs w:val="24"/>
        </w:rPr>
      </w:pPr>
      <w:r w:rsidRPr="00362E1C">
        <w:rPr>
          <w:rFonts w:asciiTheme="majorHAnsi" w:hAnsiTheme="majorHAnsi"/>
          <w:szCs w:val="24"/>
        </w:rPr>
        <w:t>$7.5</w:t>
      </w:r>
      <w:r w:rsidR="00626D8B">
        <w:rPr>
          <w:rFonts w:asciiTheme="majorHAnsi" w:hAnsiTheme="majorHAnsi"/>
          <w:szCs w:val="24"/>
        </w:rPr>
        <w:t> million</w:t>
      </w:r>
      <w:r w:rsidRPr="00362E1C">
        <w:rPr>
          <w:rFonts w:asciiTheme="majorHAnsi" w:hAnsiTheme="majorHAnsi"/>
          <w:szCs w:val="24"/>
        </w:rPr>
        <w:t xml:space="preserve"> for the Geelong Regional Innovation and Investment Fund as part of the  Regional Jobs Fund.</w:t>
      </w:r>
    </w:p>
    <w:p w14:paraId="71CCC379" w14:textId="77777777" w:rsidR="008B4B28" w:rsidRPr="00362E1C" w:rsidRDefault="008B4B28" w:rsidP="0069420B">
      <w:pPr>
        <w:pStyle w:val="PlainText"/>
        <w:rPr>
          <w:rFonts w:asciiTheme="majorHAnsi" w:hAnsiTheme="majorHAnsi"/>
          <w:szCs w:val="24"/>
        </w:rPr>
      </w:pPr>
    </w:p>
    <w:p w14:paraId="5773ED3F" w14:textId="3FBC9C58" w:rsidR="008B4B28" w:rsidRPr="002A64B7" w:rsidRDefault="008B4B28" w:rsidP="00626D8B">
      <w:pPr>
        <w:pStyle w:val="Highlight"/>
      </w:pPr>
      <w:r w:rsidRPr="002A64B7">
        <w:t>$200</w:t>
      </w:r>
      <w:r w:rsidR="00626D8B">
        <w:t> million</w:t>
      </w:r>
      <w:r w:rsidRPr="002A64B7">
        <w:t xml:space="preserve"> for high-growth industries</w:t>
      </w:r>
    </w:p>
    <w:p w14:paraId="15616022" w14:textId="77777777" w:rsidR="008B4B28" w:rsidRPr="002A64B7" w:rsidRDefault="008B4B28" w:rsidP="00626D8B">
      <w:pPr>
        <w:pStyle w:val="Highlight"/>
      </w:pPr>
      <w:r w:rsidRPr="002A64B7">
        <w:t>Support for the northern suburbs and Geelong</w:t>
      </w:r>
    </w:p>
    <w:p w14:paraId="53B1AE73" w14:textId="77777777" w:rsidR="008B4B28" w:rsidRPr="002A64B7" w:rsidRDefault="008B4B28" w:rsidP="00626D8B">
      <w:pPr>
        <w:pStyle w:val="Highlight"/>
      </w:pPr>
      <w:r w:rsidRPr="002A64B7">
        <w:t>Creating 16,000 new jobs in construction</w:t>
      </w:r>
    </w:p>
    <w:p w14:paraId="627E5129" w14:textId="77777777" w:rsidR="008B4B28" w:rsidRPr="00362E1C" w:rsidRDefault="008B4B28" w:rsidP="0069420B">
      <w:pPr>
        <w:pStyle w:val="PlainText"/>
        <w:rPr>
          <w:rFonts w:asciiTheme="majorHAnsi" w:hAnsiTheme="majorHAnsi"/>
          <w:szCs w:val="24"/>
        </w:rPr>
      </w:pPr>
    </w:p>
    <w:p w14:paraId="22FC7481" w14:textId="77777777" w:rsidR="008B4B28" w:rsidRPr="00362E1C" w:rsidRDefault="008B4B28" w:rsidP="0069420B">
      <w:pPr>
        <w:pStyle w:val="PlainText"/>
        <w:rPr>
          <w:rFonts w:asciiTheme="majorHAnsi" w:hAnsiTheme="majorHAnsi"/>
          <w:szCs w:val="24"/>
        </w:rPr>
      </w:pPr>
    </w:p>
    <w:p w14:paraId="3CC3555B" w14:textId="77777777" w:rsidR="008B4B28" w:rsidRPr="002A64B7" w:rsidRDefault="008B4B28" w:rsidP="00626D8B">
      <w:pPr>
        <w:pStyle w:val="Heading2"/>
      </w:pPr>
      <w:r w:rsidRPr="002A64B7">
        <w:t>Trade</w:t>
      </w:r>
    </w:p>
    <w:p w14:paraId="2CAE561B" w14:textId="216438C3" w:rsidR="008B4B28" w:rsidRDefault="008B4B28" w:rsidP="0069420B">
      <w:pPr>
        <w:pStyle w:val="PlainText"/>
        <w:rPr>
          <w:rFonts w:asciiTheme="majorHAnsi" w:hAnsiTheme="majorHAnsi"/>
          <w:szCs w:val="24"/>
        </w:rPr>
      </w:pPr>
      <w:r w:rsidRPr="00362E1C">
        <w:rPr>
          <w:rFonts w:asciiTheme="majorHAnsi" w:hAnsiTheme="majorHAnsi"/>
          <w:szCs w:val="24"/>
        </w:rPr>
        <w:t>Trade missions aren</w:t>
      </w:r>
      <w:r w:rsidR="0069420B">
        <w:rPr>
          <w:rFonts w:asciiTheme="majorHAnsi" w:hAnsiTheme="majorHAnsi"/>
          <w:szCs w:val="24"/>
        </w:rPr>
        <w:t>’</w:t>
      </w:r>
      <w:r w:rsidRPr="00362E1C">
        <w:rPr>
          <w:rFonts w:asciiTheme="majorHAnsi" w:hAnsiTheme="majorHAnsi"/>
          <w:szCs w:val="24"/>
        </w:rPr>
        <w:t>t just about transactions. They</w:t>
      </w:r>
      <w:r w:rsidR="0069420B">
        <w:rPr>
          <w:rFonts w:asciiTheme="majorHAnsi" w:hAnsiTheme="majorHAnsi"/>
          <w:szCs w:val="24"/>
        </w:rPr>
        <w:t>’</w:t>
      </w:r>
      <w:r w:rsidRPr="00362E1C">
        <w:rPr>
          <w:rFonts w:asciiTheme="majorHAnsi" w:hAnsiTheme="majorHAnsi"/>
          <w:szCs w:val="24"/>
        </w:rPr>
        <w:t>re about building partnerships that link Victorian businesses with major economies and provide opportunities for our industries. The Budget provides:</w:t>
      </w:r>
    </w:p>
    <w:p w14:paraId="15B840FA" w14:textId="77777777" w:rsidR="002A64B7" w:rsidRPr="00362E1C" w:rsidRDefault="002A64B7" w:rsidP="0069420B">
      <w:pPr>
        <w:pStyle w:val="PlainText"/>
        <w:rPr>
          <w:rFonts w:asciiTheme="majorHAnsi" w:hAnsiTheme="majorHAnsi"/>
          <w:szCs w:val="24"/>
        </w:rPr>
      </w:pPr>
    </w:p>
    <w:p w14:paraId="372A1FAD" w14:textId="016A1EA8" w:rsidR="008B4B28" w:rsidRDefault="008B4B28" w:rsidP="0069420B">
      <w:pPr>
        <w:pStyle w:val="PlainText"/>
        <w:rPr>
          <w:rFonts w:asciiTheme="majorHAnsi" w:hAnsiTheme="majorHAnsi"/>
          <w:szCs w:val="24"/>
        </w:rPr>
      </w:pPr>
      <w:r w:rsidRPr="00362E1C">
        <w:rPr>
          <w:rFonts w:asciiTheme="majorHAnsi" w:hAnsiTheme="majorHAnsi"/>
          <w:szCs w:val="24"/>
        </w:rPr>
        <w:t>$12</w:t>
      </w:r>
      <w:r w:rsidR="00626D8B">
        <w:rPr>
          <w:rFonts w:asciiTheme="majorHAnsi" w:hAnsiTheme="majorHAnsi"/>
          <w:szCs w:val="24"/>
        </w:rPr>
        <w:t> million</w:t>
      </w:r>
      <w:r w:rsidRPr="00362E1C">
        <w:rPr>
          <w:rFonts w:asciiTheme="majorHAnsi" w:hAnsiTheme="majorHAnsi"/>
          <w:szCs w:val="24"/>
        </w:rPr>
        <w:t xml:space="preserve"> for inbound trade mission programs, bringing investors from around the world to our doorstep to see what we do best and invest in our strengths.</w:t>
      </w:r>
    </w:p>
    <w:p w14:paraId="0FB02E9E" w14:textId="77777777" w:rsidR="002A64B7" w:rsidRPr="00362E1C" w:rsidRDefault="002A64B7" w:rsidP="0069420B">
      <w:pPr>
        <w:pStyle w:val="PlainText"/>
        <w:rPr>
          <w:rFonts w:asciiTheme="majorHAnsi" w:hAnsiTheme="majorHAnsi"/>
          <w:szCs w:val="24"/>
        </w:rPr>
      </w:pPr>
    </w:p>
    <w:p w14:paraId="660E0FD4" w14:textId="6DD6982E" w:rsidR="008B4B28" w:rsidRDefault="008B4B28" w:rsidP="0069420B">
      <w:pPr>
        <w:pStyle w:val="PlainText"/>
        <w:rPr>
          <w:rFonts w:asciiTheme="majorHAnsi" w:hAnsiTheme="majorHAnsi"/>
          <w:szCs w:val="24"/>
        </w:rPr>
      </w:pPr>
      <w:r w:rsidRPr="00362E1C">
        <w:rPr>
          <w:rFonts w:asciiTheme="majorHAnsi" w:hAnsiTheme="majorHAnsi"/>
          <w:szCs w:val="24"/>
        </w:rPr>
        <w:t>$6</w:t>
      </w:r>
      <w:r w:rsidR="00626D8B">
        <w:rPr>
          <w:rFonts w:asciiTheme="majorHAnsi" w:hAnsiTheme="majorHAnsi"/>
          <w:szCs w:val="24"/>
        </w:rPr>
        <w:t> million</w:t>
      </w:r>
      <w:r w:rsidRPr="00362E1C">
        <w:rPr>
          <w:rFonts w:asciiTheme="majorHAnsi" w:hAnsiTheme="majorHAnsi"/>
          <w:szCs w:val="24"/>
        </w:rPr>
        <w:t xml:space="preserve"> to establish more Victorian Government Business Offices (VGBO) in key trading countries. Three VGBOs will be opened in South America, Singapore and Turkey.</w:t>
      </w:r>
    </w:p>
    <w:p w14:paraId="74F92974" w14:textId="77777777" w:rsidR="002A64B7" w:rsidRPr="00362E1C" w:rsidRDefault="002A64B7" w:rsidP="0069420B">
      <w:pPr>
        <w:pStyle w:val="PlainText"/>
        <w:rPr>
          <w:rFonts w:asciiTheme="majorHAnsi" w:hAnsiTheme="majorHAnsi"/>
          <w:szCs w:val="24"/>
        </w:rPr>
      </w:pPr>
    </w:p>
    <w:p w14:paraId="44822C01" w14:textId="77777777" w:rsidR="008B4B28" w:rsidRPr="002A64B7" w:rsidRDefault="008B4B28" w:rsidP="00626D8B">
      <w:pPr>
        <w:pStyle w:val="Heading2"/>
      </w:pPr>
      <w:r w:rsidRPr="002A64B7">
        <w:t>Small business</w:t>
      </w:r>
    </w:p>
    <w:p w14:paraId="50DF0318" w14:textId="77777777" w:rsidR="008B4B28" w:rsidRDefault="008B4B28" w:rsidP="0069420B">
      <w:pPr>
        <w:pStyle w:val="PlainText"/>
        <w:rPr>
          <w:rFonts w:asciiTheme="majorHAnsi" w:hAnsiTheme="majorHAnsi"/>
          <w:szCs w:val="24"/>
        </w:rPr>
      </w:pPr>
      <w:r w:rsidRPr="00362E1C">
        <w:rPr>
          <w:rFonts w:asciiTheme="majorHAnsi" w:hAnsiTheme="majorHAnsi"/>
          <w:szCs w:val="24"/>
        </w:rPr>
        <w:t>Small businesses are the heart and soul of our economy, but they need confidence to grow and take risks and assistance to cut through red tape. The Budget provides:</w:t>
      </w:r>
    </w:p>
    <w:p w14:paraId="58A177C8" w14:textId="77777777" w:rsidR="002A64B7" w:rsidRPr="00362E1C" w:rsidRDefault="002A64B7" w:rsidP="0069420B">
      <w:pPr>
        <w:pStyle w:val="PlainText"/>
        <w:rPr>
          <w:rFonts w:asciiTheme="majorHAnsi" w:hAnsiTheme="majorHAnsi"/>
          <w:szCs w:val="24"/>
        </w:rPr>
      </w:pPr>
    </w:p>
    <w:p w14:paraId="16869CAB" w14:textId="79250CAF" w:rsidR="008B4B28" w:rsidRDefault="008B4B28" w:rsidP="0069420B">
      <w:pPr>
        <w:pStyle w:val="PlainText"/>
        <w:rPr>
          <w:rFonts w:asciiTheme="majorHAnsi" w:hAnsiTheme="majorHAnsi"/>
          <w:szCs w:val="24"/>
        </w:rPr>
      </w:pPr>
      <w:r w:rsidRPr="00362E1C">
        <w:rPr>
          <w:rFonts w:asciiTheme="majorHAnsi" w:hAnsiTheme="majorHAnsi"/>
          <w:szCs w:val="24"/>
        </w:rPr>
        <w:t>$10.4</w:t>
      </w:r>
      <w:r w:rsidR="00626D8B">
        <w:rPr>
          <w:rFonts w:asciiTheme="majorHAnsi" w:hAnsiTheme="majorHAnsi"/>
          <w:szCs w:val="24"/>
        </w:rPr>
        <w:t> million</w:t>
      </w:r>
      <w:r w:rsidRPr="00362E1C">
        <w:rPr>
          <w:rFonts w:asciiTheme="majorHAnsi" w:hAnsiTheme="majorHAnsi"/>
          <w:szCs w:val="24"/>
        </w:rPr>
        <w:t xml:space="preserve"> to the Victorian Small Business Commission, helping it sustain a competitive and fair business environment, and provide vital information and assistance.</w:t>
      </w:r>
    </w:p>
    <w:p w14:paraId="457D2001" w14:textId="77777777" w:rsidR="002A64B7" w:rsidRPr="00362E1C" w:rsidRDefault="002A64B7" w:rsidP="0069420B">
      <w:pPr>
        <w:pStyle w:val="PlainText"/>
        <w:rPr>
          <w:rFonts w:asciiTheme="majorHAnsi" w:hAnsiTheme="majorHAnsi"/>
          <w:szCs w:val="24"/>
        </w:rPr>
      </w:pPr>
    </w:p>
    <w:p w14:paraId="453503A5" w14:textId="33AB0975" w:rsidR="008B4B28" w:rsidRDefault="008B4B28" w:rsidP="0069420B">
      <w:pPr>
        <w:pStyle w:val="PlainText"/>
        <w:rPr>
          <w:rFonts w:asciiTheme="majorHAnsi" w:hAnsiTheme="majorHAnsi"/>
          <w:szCs w:val="24"/>
        </w:rPr>
      </w:pPr>
      <w:r w:rsidRPr="00362E1C">
        <w:rPr>
          <w:rFonts w:asciiTheme="majorHAnsi" w:hAnsiTheme="majorHAnsi"/>
          <w:szCs w:val="24"/>
        </w:rPr>
        <w:t>$11.4</w:t>
      </w:r>
      <w:r w:rsidR="00626D8B">
        <w:rPr>
          <w:rFonts w:asciiTheme="majorHAnsi" w:hAnsiTheme="majorHAnsi"/>
          <w:szCs w:val="24"/>
        </w:rPr>
        <w:t> million</w:t>
      </w:r>
      <w:r w:rsidRPr="00362E1C">
        <w:rPr>
          <w:rFonts w:asciiTheme="majorHAnsi" w:hAnsiTheme="majorHAnsi"/>
          <w:szCs w:val="24"/>
        </w:rPr>
        <w:t xml:space="preserve"> for stamp duty exemptions for small businesses purchasing mobile plant equipment such as tractors.</w:t>
      </w:r>
    </w:p>
    <w:p w14:paraId="6C4192DD" w14:textId="77777777" w:rsidR="002A64B7" w:rsidRPr="00362E1C" w:rsidRDefault="002A64B7" w:rsidP="0069420B">
      <w:pPr>
        <w:pStyle w:val="PlainText"/>
        <w:rPr>
          <w:rFonts w:asciiTheme="majorHAnsi" w:hAnsiTheme="majorHAnsi"/>
          <w:szCs w:val="24"/>
        </w:rPr>
      </w:pPr>
    </w:p>
    <w:p w14:paraId="1DD99B46" w14:textId="02F56B4B" w:rsidR="008B4B28" w:rsidRPr="00362E1C" w:rsidRDefault="008B4B28" w:rsidP="0069420B">
      <w:pPr>
        <w:pStyle w:val="PlainText"/>
        <w:rPr>
          <w:rFonts w:asciiTheme="majorHAnsi" w:hAnsiTheme="majorHAnsi"/>
          <w:szCs w:val="24"/>
        </w:rPr>
      </w:pPr>
      <w:r w:rsidRPr="00362E1C">
        <w:rPr>
          <w:rFonts w:asciiTheme="majorHAnsi" w:hAnsiTheme="majorHAnsi"/>
          <w:szCs w:val="24"/>
        </w:rPr>
        <w:t>$2</w:t>
      </w:r>
      <w:r w:rsidR="00626D8B">
        <w:rPr>
          <w:rFonts w:asciiTheme="majorHAnsi" w:hAnsiTheme="majorHAnsi"/>
          <w:szCs w:val="24"/>
        </w:rPr>
        <w:t> million</w:t>
      </w:r>
      <w:r w:rsidRPr="00362E1C">
        <w:rPr>
          <w:rFonts w:asciiTheme="majorHAnsi" w:hAnsiTheme="majorHAnsi"/>
          <w:szCs w:val="24"/>
        </w:rPr>
        <w:t xml:space="preserve"> to Ethical Clothing Australia to help businesses in the textile and garment industries eliminate unfair exploitation among homeworkers and employees throughout their supply chain.</w:t>
      </w:r>
    </w:p>
    <w:p w14:paraId="40268719" w14:textId="77777777" w:rsidR="008B4B28" w:rsidRPr="00362E1C" w:rsidRDefault="008B4B28" w:rsidP="0069420B">
      <w:pPr>
        <w:pStyle w:val="PlainText"/>
        <w:rPr>
          <w:rFonts w:asciiTheme="majorHAnsi" w:hAnsiTheme="majorHAnsi"/>
          <w:szCs w:val="24"/>
        </w:rPr>
      </w:pPr>
    </w:p>
    <w:p w14:paraId="2119AC8A" w14:textId="2AAC1396" w:rsidR="008B4B28" w:rsidRPr="002A64B7" w:rsidRDefault="008B4B28" w:rsidP="00626D8B">
      <w:pPr>
        <w:pStyle w:val="Heading1"/>
      </w:pPr>
      <w:r w:rsidRPr="002A64B7">
        <w:lastRenderedPageBreak/>
        <w:t>Transport</w:t>
      </w:r>
    </w:p>
    <w:p w14:paraId="70FCF788" w14:textId="77777777"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getting on with the projects our state needs, so we can get people home to their families safer and sooner.</w:t>
      </w:r>
    </w:p>
    <w:p w14:paraId="686A3885" w14:textId="77777777" w:rsidR="002A64B7" w:rsidRPr="00362E1C" w:rsidRDefault="002A64B7" w:rsidP="0069420B">
      <w:pPr>
        <w:pStyle w:val="PlainText"/>
        <w:rPr>
          <w:rFonts w:asciiTheme="majorHAnsi" w:hAnsiTheme="majorHAnsi"/>
          <w:szCs w:val="24"/>
        </w:rPr>
      </w:pPr>
    </w:p>
    <w:p w14:paraId="33B10E99" w14:textId="77777777" w:rsidR="008B4B28" w:rsidRDefault="008B4B28" w:rsidP="0069420B">
      <w:pPr>
        <w:pStyle w:val="PlainText"/>
        <w:rPr>
          <w:rFonts w:asciiTheme="majorHAnsi" w:hAnsiTheme="majorHAnsi"/>
          <w:szCs w:val="24"/>
        </w:rPr>
      </w:pPr>
      <w:r w:rsidRPr="00362E1C">
        <w:rPr>
          <w:rFonts w:asciiTheme="majorHAnsi" w:hAnsiTheme="majorHAnsi"/>
          <w:szCs w:val="24"/>
        </w:rPr>
        <w:t>The 2015-16 Victorian Budget funds projects that will transform our public transport system, reduce congestion on our roads and improve safety and services for everyone.</w:t>
      </w:r>
    </w:p>
    <w:p w14:paraId="4E074578" w14:textId="77777777" w:rsidR="002A64B7" w:rsidRPr="00362E1C" w:rsidRDefault="002A64B7" w:rsidP="0069420B">
      <w:pPr>
        <w:pStyle w:val="PlainText"/>
        <w:rPr>
          <w:rFonts w:asciiTheme="majorHAnsi" w:hAnsiTheme="majorHAnsi"/>
          <w:szCs w:val="24"/>
        </w:rPr>
      </w:pPr>
    </w:p>
    <w:p w14:paraId="2A89D687" w14:textId="7AEE1DAC" w:rsidR="008B4B28" w:rsidRDefault="008B4B28" w:rsidP="0069420B">
      <w:pPr>
        <w:pStyle w:val="PlainText"/>
        <w:rPr>
          <w:rFonts w:asciiTheme="majorHAnsi" w:hAnsiTheme="majorHAnsi"/>
          <w:szCs w:val="24"/>
        </w:rPr>
      </w:pPr>
      <w:r w:rsidRPr="00362E1C">
        <w:rPr>
          <w:rFonts w:asciiTheme="majorHAnsi" w:hAnsiTheme="majorHAnsi"/>
          <w:szCs w:val="24"/>
        </w:rPr>
        <w:t>It fast-tracks planning, development and construction of the road and rail upgrades that families and businesses need</w:t>
      </w:r>
      <w:r w:rsidR="00626D8B">
        <w:rPr>
          <w:rFonts w:asciiTheme="majorHAnsi" w:hAnsiTheme="majorHAnsi"/>
          <w:szCs w:val="24"/>
        </w:rPr>
        <w:t xml:space="preserve"> – </w:t>
      </w:r>
      <w:r w:rsidRPr="00362E1C">
        <w:rPr>
          <w:rFonts w:asciiTheme="majorHAnsi" w:hAnsiTheme="majorHAnsi"/>
          <w:szCs w:val="24"/>
        </w:rPr>
        <w:t>creating jobs, driving growth and getting our state back on track.</w:t>
      </w:r>
    </w:p>
    <w:p w14:paraId="0800EFCD" w14:textId="77777777" w:rsidR="002A64B7" w:rsidRPr="00362E1C" w:rsidRDefault="002A64B7" w:rsidP="0069420B">
      <w:pPr>
        <w:pStyle w:val="PlainText"/>
        <w:rPr>
          <w:rFonts w:asciiTheme="majorHAnsi" w:hAnsiTheme="majorHAnsi"/>
          <w:szCs w:val="24"/>
        </w:rPr>
      </w:pPr>
    </w:p>
    <w:p w14:paraId="04F7D5CF" w14:textId="333D9CBD" w:rsidR="008B4B28" w:rsidRDefault="008B4B28" w:rsidP="0069420B">
      <w:pPr>
        <w:pStyle w:val="PlainText"/>
        <w:rPr>
          <w:rFonts w:asciiTheme="majorHAnsi" w:hAnsiTheme="majorHAnsi"/>
          <w:szCs w:val="24"/>
        </w:rPr>
      </w:pPr>
      <w:r w:rsidRPr="00362E1C">
        <w:rPr>
          <w:rFonts w:asciiTheme="majorHAnsi" w:hAnsiTheme="majorHAnsi"/>
          <w:szCs w:val="24"/>
        </w:rPr>
        <w:t>The Budget is delivering record investment in public transport, with a 41 per cent increase over 2014-15. As a proportion of the Budget</w:t>
      </w:r>
      <w:r w:rsidR="0069420B">
        <w:rPr>
          <w:rFonts w:asciiTheme="majorHAnsi" w:hAnsiTheme="majorHAnsi"/>
          <w:szCs w:val="24"/>
        </w:rPr>
        <w:t>’</w:t>
      </w:r>
      <w:r w:rsidRPr="00362E1C">
        <w:rPr>
          <w:rFonts w:asciiTheme="majorHAnsi" w:hAnsiTheme="majorHAnsi"/>
          <w:szCs w:val="24"/>
        </w:rPr>
        <w:t>s total new asset investment, public transport is receiving 37 per cent more than in 2014-15.</w:t>
      </w:r>
    </w:p>
    <w:p w14:paraId="26FC51D5" w14:textId="77777777" w:rsidR="002A64B7" w:rsidRPr="00362E1C" w:rsidRDefault="002A64B7" w:rsidP="0069420B">
      <w:pPr>
        <w:pStyle w:val="PlainText"/>
        <w:rPr>
          <w:rFonts w:asciiTheme="majorHAnsi" w:hAnsiTheme="majorHAnsi"/>
          <w:szCs w:val="24"/>
        </w:rPr>
      </w:pPr>
    </w:p>
    <w:p w14:paraId="32D214BB" w14:textId="5ABD0044" w:rsidR="008B4B28" w:rsidRDefault="008B4B28" w:rsidP="0069420B">
      <w:pPr>
        <w:pStyle w:val="PlainText"/>
        <w:rPr>
          <w:rFonts w:asciiTheme="majorHAnsi" w:hAnsiTheme="majorHAnsi"/>
          <w:szCs w:val="24"/>
        </w:rPr>
      </w:pPr>
      <w:r w:rsidRPr="00362E1C">
        <w:rPr>
          <w:rFonts w:asciiTheme="majorHAnsi" w:hAnsiTheme="majorHAnsi"/>
          <w:szCs w:val="24"/>
        </w:rPr>
        <w:t>The Labor Government is laying the foundations for a public transport system that can move</w:t>
      </w:r>
      <w:r w:rsidR="00626D8B">
        <w:rPr>
          <w:rFonts w:asciiTheme="majorHAnsi" w:hAnsiTheme="majorHAnsi"/>
          <w:szCs w:val="24"/>
        </w:rPr>
        <w:t> million</w:t>
      </w:r>
      <w:r w:rsidRPr="00362E1C">
        <w:rPr>
          <w:rFonts w:asciiTheme="majorHAnsi" w:hAnsiTheme="majorHAnsi"/>
          <w:szCs w:val="24"/>
        </w:rPr>
        <w:t>s of people every day, in Australia</w:t>
      </w:r>
      <w:r w:rsidR="0069420B">
        <w:rPr>
          <w:rFonts w:asciiTheme="majorHAnsi" w:hAnsiTheme="majorHAnsi"/>
          <w:szCs w:val="24"/>
        </w:rPr>
        <w:t>’</w:t>
      </w:r>
      <w:r w:rsidRPr="00362E1C">
        <w:rPr>
          <w:rFonts w:asciiTheme="majorHAnsi" w:hAnsiTheme="majorHAnsi"/>
          <w:szCs w:val="24"/>
        </w:rPr>
        <w:t>s fastest growing capital.</w:t>
      </w:r>
    </w:p>
    <w:p w14:paraId="38DC215C" w14:textId="77777777" w:rsidR="002A64B7" w:rsidRPr="00362E1C" w:rsidRDefault="002A64B7" w:rsidP="0069420B">
      <w:pPr>
        <w:pStyle w:val="PlainText"/>
        <w:rPr>
          <w:rFonts w:asciiTheme="majorHAnsi" w:hAnsiTheme="majorHAnsi"/>
          <w:szCs w:val="24"/>
        </w:rPr>
      </w:pPr>
    </w:p>
    <w:p w14:paraId="40721C0E" w14:textId="77777777" w:rsidR="008B4B28" w:rsidRPr="002A64B7" w:rsidRDefault="008B4B28" w:rsidP="00626D8B">
      <w:pPr>
        <w:pStyle w:val="Heading2"/>
      </w:pPr>
      <w:r w:rsidRPr="002A64B7">
        <w:t>Removing level crossings</w:t>
      </w:r>
    </w:p>
    <w:p w14:paraId="74AB21EB" w14:textId="431E235D" w:rsidR="008B4B28" w:rsidRDefault="008B4B28" w:rsidP="0069420B">
      <w:pPr>
        <w:pStyle w:val="PlainText"/>
        <w:rPr>
          <w:rFonts w:asciiTheme="majorHAnsi" w:hAnsiTheme="majorHAnsi"/>
          <w:szCs w:val="24"/>
        </w:rPr>
      </w:pPr>
      <w:r w:rsidRPr="00362E1C">
        <w:rPr>
          <w:rFonts w:asciiTheme="majorHAnsi" w:hAnsiTheme="majorHAnsi"/>
          <w:szCs w:val="24"/>
        </w:rPr>
        <w:t>The Budget commits $5</w:t>
      </w:r>
      <w:r w:rsidR="002A64B7">
        <w:rPr>
          <w:rFonts w:asciiTheme="majorHAnsi" w:hAnsiTheme="majorHAnsi"/>
          <w:szCs w:val="24"/>
        </w:rPr>
        <w:t>-</w:t>
      </w:r>
      <w:r w:rsidRPr="00362E1C">
        <w:rPr>
          <w:rFonts w:asciiTheme="majorHAnsi" w:hAnsiTheme="majorHAnsi"/>
          <w:szCs w:val="24"/>
        </w:rPr>
        <w:t>$6 billion, including $2</w:t>
      </w:r>
      <w:r w:rsidR="002A64B7">
        <w:rPr>
          <w:rFonts w:asciiTheme="majorHAnsi" w:hAnsiTheme="majorHAnsi"/>
          <w:szCs w:val="24"/>
        </w:rPr>
        <w:t>-</w:t>
      </w:r>
      <w:r w:rsidRPr="00362E1C">
        <w:rPr>
          <w:rFonts w:asciiTheme="majorHAnsi" w:hAnsiTheme="majorHAnsi"/>
          <w:szCs w:val="24"/>
        </w:rPr>
        <w:t>$2.4 billion over four years to implement the Government</w:t>
      </w:r>
      <w:r w:rsidR="0069420B">
        <w:rPr>
          <w:rFonts w:asciiTheme="majorHAnsi" w:hAnsiTheme="majorHAnsi"/>
          <w:szCs w:val="24"/>
        </w:rPr>
        <w:t>’</w:t>
      </w:r>
      <w:r w:rsidRPr="00362E1C">
        <w:rPr>
          <w:rFonts w:asciiTheme="majorHAnsi" w:hAnsiTheme="majorHAnsi"/>
          <w:szCs w:val="24"/>
        </w:rPr>
        <w:t>s plan to remove 50 of our most dangerous and congested level crossings over eight years.</w:t>
      </w:r>
    </w:p>
    <w:p w14:paraId="6FF89D1C" w14:textId="77777777" w:rsidR="002A64B7" w:rsidRPr="00362E1C" w:rsidRDefault="002A64B7" w:rsidP="0069420B">
      <w:pPr>
        <w:pStyle w:val="PlainText"/>
        <w:rPr>
          <w:rFonts w:asciiTheme="majorHAnsi" w:hAnsiTheme="majorHAnsi"/>
          <w:szCs w:val="24"/>
        </w:rPr>
      </w:pPr>
    </w:p>
    <w:p w14:paraId="64413698" w14:textId="3F1577AD" w:rsidR="008B4B28" w:rsidRDefault="008B4B28" w:rsidP="0069420B">
      <w:pPr>
        <w:pStyle w:val="PlainText"/>
        <w:rPr>
          <w:rFonts w:asciiTheme="majorHAnsi" w:hAnsiTheme="majorHAnsi"/>
          <w:szCs w:val="24"/>
        </w:rPr>
      </w:pPr>
      <w:r w:rsidRPr="00362E1C">
        <w:rPr>
          <w:rFonts w:asciiTheme="majorHAnsi" w:hAnsiTheme="majorHAnsi"/>
          <w:szCs w:val="24"/>
        </w:rPr>
        <w:t>Removing all nine level crossings between Dandenong and Caulfield on Melbourne</w:t>
      </w:r>
      <w:r w:rsidR="0069420B">
        <w:rPr>
          <w:rFonts w:asciiTheme="majorHAnsi" w:hAnsiTheme="majorHAnsi"/>
          <w:szCs w:val="24"/>
        </w:rPr>
        <w:t>’</w:t>
      </w:r>
      <w:r w:rsidRPr="00362E1C">
        <w:rPr>
          <w:rFonts w:asciiTheme="majorHAnsi" w:hAnsiTheme="majorHAnsi"/>
          <w:szCs w:val="24"/>
        </w:rPr>
        <w:t>s busiest train line is a key priority. A further four level crossing removal projects are already out to market.</w:t>
      </w:r>
    </w:p>
    <w:p w14:paraId="2FB04172" w14:textId="77777777" w:rsidR="002A64B7" w:rsidRPr="00362E1C" w:rsidRDefault="002A64B7" w:rsidP="0069420B">
      <w:pPr>
        <w:pStyle w:val="PlainText"/>
        <w:rPr>
          <w:rFonts w:asciiTheme="majorHAnsi" w:hAnsiTheme="majorHAnsi"/>
          <w:szCs w:val="24"/>
        </w:rPr>
      </w:pPr>
    </w:p>
    <w:p w14:paraId="34D859BC" w14:textId="2B529808" w:rsidR="008B4B28" w:rsidRPr="00362E1C" w:rsidRDefault="008B4B28" w:rsidP="0069420B">
      <w:pPr>
        <w:pStyle w:val="PlainText"/>
        <w:rPr>
          <w:rFonts w:asciiTheme="majorHAnsi" w:hAnsiTheme="majorHAnsi"/>
          <w:szCs w:val="24"/>
        </w:rPr>
      </w:pPr>
      <w:r w:rsidRPr="00362E1C">
        <w:rPr>
          <w:rFonts w:asciiTheme="majorHAnsi" w:hAnsiTheme="majorHAnsi"/>
          <w:szCs w:val="24"/>
        </w:rPr>
        <w:t>The Labor Government will also improve safety at 52 high-risk country level crossings and 25 high-risk rail pedestrian crossings in the regions</w:t>
      </w:r>
      <w:r w:rsidR="00626D8B">
        <w:rPr>
          <w:rFonts w:asciiTheme="majorHAnsi" w:hAnsiTheme="majorHAnsi"/>
          <w:szCs w:val="24"/>
        </w:rPr>
        <w:t xml:space="preserve"> – </w:t>
      </w:r>
      <w:r w:rsidRPr="00362E1C">
        <w:rPr>
          <w:rFonts w:asciiTheme="majorHAnsi" w:hAnsiTheme="majorHAnsi"/>
          <w:szCs w:val="24"/>
        </w:rPr>
        <w:t>because the road toll touches our whole state.</w:t>
      </w:r>
    </w:p>
    <w:p w14:paraId="6AF74614" w14:textId="77777777" w:rsidR="008B4B28" w:rsidRPr="00362E1C" w:rsidRDefault="008B4B28" w:rsidP="0069420B">
      <w:pPr>
        <w:pStyle w:val="PlainText"/>
        <w:rPr>
          <w:rFonts w:asciiTheme="majorHAnsi" w:hAnsiTheme="majorHAnsi"/>
          <w:szCs w:val="24"/>
        </w:rPr>
      </w:pPr>
    </w:p>
    <w:p w14:paraId="2B4863BB" w14:textId="77777777" w:rsidR="008B4B28" w:rsidRPr="002A64B7" w:rsidRDefault="008B4B28" w:rsidP="00626D8B">
      <w:pPr>
        <w:pStyle w:val="Highlight"/>
      </w:pPr>
      <w:r w:rsidRPr="002A64B7">
        <w:t>Biggest ever investment in public transport</w:t>
      </w:r>
    </w:p>
    <w:p w14:paraId="1326B728" w14:textId="2BFC8D0A" w:rsidR="008B4B28" w:rsidRPr="002A64B7" w:rsidRDefault="008B4B28" w:rsidP="00626D8B">
      <w:pPr>
        <w:pStyle w:val="Highlight"/>
      </w:pPr>
      <w:r w:rsidRPr="002A64B7">
        <w:t>$5</w:t>
      </w:r>
      <w:r w:rsidR="002A64B7" w:rsidRPr="002A64B7">
        <w:t>-</w:t>
      </w:r>
      <w:r w:rsidRPr="002A64B7">
        <w:t>$6 billion to remove our worst level crossings</w:t>
      </w:r>
    </w:p>
    <w:p w14:paraId="4F4D322D" w14:textId="3D00EAE5" w:rsidR="008B4B28" w:rsidRPr="002A64B7" w:rsidRDefault="008B4B28" w:rsidP="00626D8B">
      <w:pPr>
        <w:pStyle w:val="Highlight"/>
      </w:pPr>
      <w:r w:rsidRPr="002A64B7">
        <w:t>$9</w:t>
      </w:r>
      <w:r w:rsidR="002A64B7" w:rsidRPr="002A64B7">
        <w:t>-</w:t>
      </w:r>
      <w:r w:rsidRPr="002A64B7">
        <w:t>$11 billion for Melbourne Metro</w:t>
      </w:r>
    </w:p>
    <w:p w14:paraId="5F8ACE79" w14:textId="255008F2" w:rsidR="008B4B28" w:rsidRPr="002A64B7" w:rsidRDefault="008B4B28" w:rsidP="00626D8B">
      <w:pPr>
        <w:pStyle w:val="Highlight"/>
      </w:pPr>
      <w:r w:rsidRPr="002A64B7">
        <w:t>$574</w:t>
      </w:r>
      <w:r w:rsidR="00626D8B">
        <w:t> million</w:t>
      </w:r>
      <w:r w:rsidRPr="002A64B7">
        <w:t xml:space="preserve"> to reduce congestion on busy roads</w:t>
      </w:r>
    </w:p>
    <w:p w14:paraId="6B1FE7E6" w14:textId="77777777" w:rsidR="008B4B28" w:rsidRPr="002A64B7" w:rsidRDefault="008B4B28" w:rsidP="00626D8B">
      <w:pPr>
        <w:pStyle w:val="Highlight"/>
      </w:pPr>
      <w:r w:rsidRPr="002A64B7">
        <w:t>More trains, more trams, and more new jobs</w:t>
      </w:r>
    </w:p>
    <w:p w14:paraId="42104AA1" w14:textId="77777777" w:rsidR="008B4B28" w:rsidRPr="00362E1C" w:rsidRDefault="008B4B28" w:rsidP="0069420B">
      <w:pPr>
        <w:pStyle w:val="PlainText"/>
        <w:rPr>
          <w:rFonts w:asciiTheme="majorHAnsi" w:hAnsiTheme="majorHAnsi"/>
          <w:szCs w:val="24"/>
        </w:rPr>
      </w:pPr>
    </w:p>
    <w:p w14:paraId="026C6C10" w14:textId="77777777" w:rsidR="00E55067" w:rsidRPr="00362E1C" w:rsidRDefault="00E55067" w:rsidP="0069420B">
      <w:pPr>
        <w:pStyle w:val="PlainText"/>
        <w:rPr>
          <w:rFonts w:asciiTheme="majorHAnsi" w:hAnsiTheme="majorHAnsi"/>
          <w:szCs w:val="24"/>
        </w:rPr>
      </w:pPr>
    </w:p>
    <w:p w14:paraId="4EC0DE5D" w14:textId="77777777" w:rsidR="008B4B28" w:rsidRPr="00362E1C" w:rsidRDefault="008B4B28" w:rsidP="0069420B">
      <w:pPr>
        <w:pStyle w:val="PlainText"/>
        <w:rPr>
          <w:rFonts w:asciiTheme="majorHAnsi" w:hAnsiTheme="majorHAnsi"/>
          <w:szCs w:val="24"/>
        </w:rPr>
      </w:pPr>
    </w:p>
    <w:p w14:paraId="12E3F33C" w14:textId="77777777" w:rsidR="00626D8B" w:rsidRDefault="00626D8B">
      <w:pPr>
        <w:rPr>
          <w:rFonts w:asciiTheme="majorHAnsi" w:hAnsiTheme="majorHAnsi"/>
          <w:color w:val="943634" w:themeColor="accent2" w:themeShade="BF"/>
          <w:sz w:val="36"/>
          <w:szCs w:val="36"/>
        </w:rPr>
      </w:pPr>
      <w:r>
        <w:br w:type="page"/>
      </w:r>
    </w:p>
    <w:p w14:paraId="581F643C" w14:textId="50EC4370" w:rsidR="008B4B28" w:rsidRPr="002A64B7" w:rsidRDefault="008B4B28" w:rsidP="00626D8B">
      <w:pPr>
        <w:pStyle w:val="Heading2"/>
      </w:pPr>
      <w:r w:rsidRPr="002A64B7">
        <w:lastRenderedPageBreak/>
        <w:t>Building Melbourne Metro</w:t>
      </w:r>
    </w:p>
    <w:p w14:paraId="47553274" w14:textId="21AAF8FF" w:rsidR="008B4B28" w:rsidRDefault="008B4B28" w:rsidP="0069420B">
      <w:pPr>
        <w:pStyle w:val="PlainText"/>
        <w:rPr>
          <w:rFonts w:asciiTheme="majorHAnsi" w:hAnsiTheme="majorHAnsi"/>
          <w:szCs w:val="24"/>
        </w:rPr>
      </w:pPr>
      <w:r w:rsidRPr="00362E1C">
        <w:rPr>
          <w:rFonts w:asciiTheme="majorHAnsi" w:hAnsiTheme="majorHAnsi"/>
          <w:szCs w:val="24"/>
        </w:rPr>
        <w:t>The Budget commits $9</w:t>
      </w:r>
      <w:r w:rsidR="002A64B7">
        <w:rPr>
          <w:rFonts w:asciiTheme="majorHAnsi" w:hAnsiTheme="majorHAnsi"/>
          <w:szCs w:val="24"/>
        </w:rPr>
        <w:t>-</w:t>
      </w:r>
      <w:r w:rsidRPr="00362E1C">
        <w:rPr>
          <w:rFonts w:asciiTheme="majorHAnsi" w:hAnsiTheme="majorHAnsi"/>
          <w:szCs w:val="24"/>
        </w:rPr>
        <w:t>$11 billion to deliver the Melbourne Metro Rail Project, including $1.5 billion over four years, to complete the planning and design of the project and to commence construction by 2018.</w:t>
      </w:r>
    </w:p>
    <w:p w14:paraId="763F8950" w14:textId="77777777" w:rsidR="002A64B7" w:rsidRPr="00362E1C" w:rsidRDefault="002A64B7" w:rsidP="0069420B">
      <w:pPr>
        <w:pStyle w:val="PlainText"/>
        <w:rPr>
          <w:rFonts w:asciiTheme="majorHAnsi" w:hAnsiTheme="majorHAnsi"/>
          <w:szCs w:val="24"/>
        </w:rPr>
      </w:pPr>
    </w:p>
    <w:p w14:paraId="2A7D721F" w14:textId="77777777" w:rsidR="008B4B28" w:rsidRDefault="008B4B28" w:rsidP="0069420B">
      <w:pPr>
        <w:pStyle w:val="PlainText"/>
        <w:rPr>
          <w:rFonts w:asciiTheme="majorHAnsi" w:hAnsiTheme="majorHAnsi"/>
          <w:szCs w:val="24"/>
        </w:rPr>
      </w:pPr>
      <w:r w:rsidRPr="00362E1C">
        <w:rPr>
          <w:rFonts w:asciiTheme="majorHAnsi" w:hAnsiTheme="majorHAnsi"/>
          <w:szCs w:val="24"/>
        </w:rPr>
        <w:t>The project will build two nine-kilometre underground rail tunnels through the heart of Melbourne, stretching from South Kensington to South Yarra.</w:t>
      </w:r>
    </w:p>
    <w:p w14:paraId="7E83BCCB" w14:textId="77777777" w:rsidR="002A64B7" w:rsidRPr="00362E1C" w:rsidRDefault="002A64B7" w:rsidP="0069420B">
      <w:pPr>
        <w:pStyle w:val="PlainText"/>
        <w:rPr>
          <w:rFonts w:asciiTheme="majorHAnsi" w:hAnsiTheme="majorHAnsi"/>
          <w:szCs w:val="24"/>
        </w:rPr>
      </w:pPr>
    </w:p>
    <w:p w14:paraId="298FCAE8" w14:textId="61E3BF4A" w:rsidR="008B4B28" w:rsidRPr="00362E1C" w:rsidRDefault="008B4B28" w:rsidP="0069420B">
      <w:pPr>
        <w:pStyle w:val="PlainText"/>
        <w:rPr>
          <w:rFonts w:asciiTheme="majorHAnsi" w:hAnsiTheme="majorHAnsi"/>
          <w:szCs w:val="24"/>
        </w:rPr>
      </w:pPr>
      <w:r w:rsidRPr="00362E1C">
        <w:rPr>
          <w:rFonts w:asciiTheme="majorHAnsi" w:hAnsiTheme="majorHAnsi"/>
          <w:szCs w:val="24"/>
        </w:rPr>
        <w:t>It</w:t>
      </w:r>
      <w:r w:rsidR="0069420B">
        <w:rPr>
          <w:rFonts w:asciiTheme="majorHAnsi" w:hAnsiTheme="majorHAnsi"/>
          <w:szCs w:val="24"/>
        </w:rPr>
        <w:t>’</w:t>
      </w:r>
      <w:r w:rsidRPr="00362E1C">
        <w:rPr>
          <w:rFonts w:asciiTheme="majorHAnsi" w:hAnsiTheme="majorHAnsi"/>
          <w:szCs w:val="24"/>
        </w:rPr>
        <w:t>s the biggest overhaul to the train network since the construction of the City Loop, creating space for more trains across the network and serving 20,000 extra passengers during peak times every day.</w:t>
      </w:r>
    </w:p>
    <w:p w14:paraId="4461D610" w14:textId="77777777" w:rsidR="002A64B7" w:rsidRDefault="002A64B7" w:rsidP="0069420B">
      <w:pPr>
        <w:pStyle w:val="PlainText"/>
        <w:rPr>
          <w:rFonts w:asciiTheme="majorHAnsi" w:hAnsiTheme="majorHAnsi"/>
          <w:szCs w:val="24"/>
        </w:rPr>
      </w:pPr>
    </w:p>
    <w:p w14:paraId="0C67F03D" w14:textId="77777777" w:rsidR="008B4B28" w:rsidRPr="002A64B7" w:rsidRDefault="008B4B28" w:rsidP="00626D8B">
      <w:pPr>
        <w:pStyle w:val="Heading2"/>
      </w:pPr>
      <w:r w:rsidRPr="002A64B7">
        <w:t>More trains, trams and jobs</w:t>
      </w:r>
    </w:p>
    <w:p w14:paraId="0A78125B" w14:textId="1DF1271A" w:rsidR="008B4B28" w:rsidRPr="00362E1C" w:rsidRDefault="008B4B28" w:rsidP="0069420B">
      <w:pPr>
        <w:pStyle w:val="PlainText"/>
        <w:rPr>
          <w:rFonts w:asciiTheme="majorHAnsi" w:hAnsiTheme="majorHAnsi"/>
          <w:szCs w:val="24"/>
        </w:rPr>
      </w:pPr>
      <w:r w:rsidRPr="00362E1C">
        <w:rPr>
          <w:rFonts w:asciiTheme="majorHAnsi" w:hAnsiTheme="majorHAnsi"/>
          <w:szCs w:val="24"/>
        </w:rPr>
        <w:t>The Budget provides more than $600</w:t>
      </w:r>
      <w:r w:rsidR="00626D8B">
        <w:rPr>
          <w:rFonts w:asciiTheme="majorHAnsi" w:hAnsiTheme="majorHAnsi"/>
          <w:szCs w:val="24"/>
        </w:rPr>
        <w:t> million</w:t>
      </w:r>
      <w:r w:rsidRPr="00362E1C">
        <w:rPr>
          <w:rFonts w:asciiTheme="majorHAnsi" w:hAnsiTheme="majorHAnsi"/>
          <w:szCs w:val="24"/>
        </w:rPr>
        <w:t xml:space="preserve"> to build 20 new E-Class trams, build</w:t>
      </w:r>
    </w:p>
    <w:p w14:paraId="3B64D765"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21 new VLocity train carriages, and refurbish the Comeng train fleet and B-Class trams.</w:t>
      </w:r>
    </w:p>
    <w:p w14:paraId="26A80939" w14:textId="77777777" w:rsidR="008B4B28" w:rsidRPr="00362E1C" w:rsidRDefault="008B4B28" w:rsidP="0069420B">
      <w:pPr>
        <w:pStyle w:val="PlainText"/>
        <w:rPr>
          <w:rFonts w:asciiTheme="majorHAnsi" w:hAnsiTheme="majorHAnsi"/>
          <w:szCs w:val="24"/>
        </w:rPr>
      </w:pPr>
    </w:p>
    <w:p w14:paraId="33770E21" w14:textId="77777777" w:rsidR="003C5FA3" w:rsidRDefault="003C5FA3" w:rsidP="0069420B">
      <w:pPr>
        <w:pStyle w:val="PlainText"/>
        <w:rPr>
          <w:rFonts w:asciiTheme="majorHAnsi" w:hAnsiTheme="majorHAnsi"/>
          <w:b/>
          <w:color w:val="943634" w:themeColor="accent2" w:themeShade="BF"/>
          <w:szCs w:val="24"/>
        </w:rPr>
      </w:pPr>
    </w:p>
    <w:p w14:paraId="177686C8" w14:textId="77777777" w:rsidR="008B4B28" w:rsidRPr="002A64B7" w:rsidRDefault="008B4B28" w:rsidP="00626D8B">
      <w:pPr>
        <w:pStyle w:val="Heading3"/>
      </w:pPr>
      <w:r w:rsidRPr="002A64B7">
        <w:t>REMOVING LEVEL CROSSINGS:</w:t>
      </w:r>
    </w:p>
    <w:p w14:paraId="391D6D8A" w14:textId="12783428" w:rsidR="008B4B28" w:rsidRPr="00E55067" w:rsidRDefault="008B4B28" w:rsidP="00626D8B">
      <w:pPr>
        <w:pStyle w:val="Bullet"/>
      </w:pPr>
      <w:r w:rsidRPr="00E55067">
        <w:t>Reduces congestion. Level crossings make up almost half of the RACV</w:t>
      </w:r>
      <w:r w:rsidR="0069420B" w:rsidRPr="00E55067">
        <w:t>’</w:t>
      </w:r>
      <w:r w:rsidRPr="00E55067">
        <w:t>s traffic hotspots in Melbourne. Boom gates can stay down for up to</w:t>
      </w:r>
    </w:p>
    <w:p w14:paraId="39001A87" w14:textId="77777777" w:rsidR="008B4B28" w:rsidRPr="00E55067" w:rsidRDefault="008B4B28" w:rsidP="00626D8B">
      <w:pPr>
        <w:pStyle w:val="Bullet"/>
      </w:pPr>
      <w:r w:rsidRPr="00E55067">
        <w:t>80 minutes over the morning peak.</w:t>
      </w:r>
    </w:p>
    <w:p w14:paraId="54068D40" w14:textId="28759110" w:rsidR="008B4B28" w:rsidRPr="00E55067" w:rsidRDefault="008B4B28" w:rsidP="00626D8B">
      <w:pPr>
        <w:pStyle w:val="Bullet"/>
      </w:pPr>
      <w:r w:rsidRPr="00E55067">
        <w:t>Means more trains can run on every line. At present, the addition of services on major train lines would cause traffic chaos on surrounding streets.</w:t>
      </w:r>
    </w:p>
    <w:p w14:paraId="1A65B2C9" w14:textId="414AE4EF" w:rsidR="008B4B28" w:rsidRPr="00E55067" w:rsidRDefault="008B4B28" w:rsidP="00626D8B">
      <w:pPr>
        <w:pStyle w:val="Bullet"/>
      </w:pPr>
      <w:r w:rsidRPr="00E55067">
        <w:t>Helps reduce the road toll. There were over 240 crashes at level crossings over the decade to 2013. That</w:t>
      </w:r>
      <w:r w:rsidR="0069420B" w:rsidRPr="00E55067">
        <w:t>’</w:t>
      </w:r>
      <w:r w:rsidRPr="00E55067">
        <w:t>s not good enough in the road safety capital.</w:t>
      </w:r>
    </w:p>
    <w:p w14:paraId="704B0F3F" w14:textId="77777777" w:rsidR="008B4B28" w:rsidRPr="00362E1C" w:rsidRDefault="008B4B28" w:rsidP="0069420B">
      <w:pPr>
        <w:pStyle w:val="PlainText"/>
        <w:rPr>
          <w:rFonts w:asciiTheme="majorHAnsi" w:hAnsiTheme="majorHAnsi"/>
          <w:szCs w:val="24"/>
        </w:rPr>
      </w:pPr>
    </w:p>
    <w:p w14:paraId="0A94DD93" w14:textId="6BBCCDF7" w:rsidR="008B4B28" w:rsidRPr="00362E1C" w:rsidRDefault="008B4B28" w:rsidP="0069420B">
      <w:pPr>
        <w:pStyle w:val="PlainText"/>
        <w:rPr>
          <w:rFonts w:asciiTheme="majorHAnsi" w:hAnsiTheme="majorHAnsi"/>
          <w:szCs w:val="24"/>
        </w:rPr>
      </w:pPr>
      <w:r w:rsidRPr="00362E1C">
        <w:rPr>
          <w:rFonts w:asciiTheme="majorHAnsi" w:hAnsiTheme="majorHAnsi"/>
          <w:szCs w:val="24"/>
        </w:rPr>
        <w:t>This is part of Victoria</w:t>
      </w:r>
      <w:r w:rsidR="0069420B">
        <w:rPr>
          <w:rFonts w:asciiTheme="majorHAnsi" w:hAnsiTheme="majorHAnsi"/>
          <w:szCs w:val="24"/>
        </w:rPr>
        <w:t>’</w:t>
      </w:r>
      <w:r w:rsidRPr="00362E1C">
        <w:rPr>
          <w:rFonts w:asciiTheme="majorHAnsi" w:hAnsiTheme="majorHAnsi"/>
          <w:szCs w:val="24"/>
        </w:rPr>
        <w:t>s first long-term rolling stock strategy and it will directly</w:t>
      </w:r>
    </w:p>
    <w:p w14:paraId="0C050348" w14:textId="77777777" w:rsidR="008B4B28" w:rsidRDefault="008B4B28" w:rsidP="0069420B">
      <w:pPr>
        <w:pStyle w:val="PlainText"/>
        <w:rPr>
          <w:rFonts w:asciiTheme="majorHAnsi" w:hAnsiTheme="majorHAnsi"/>
          <w:szCs w:val="24"/>
        </w:rPr>
      </w:pPr>
      <w:r w:rsidRPr="00362E1C">
        <w:rPr>
          <w:rFonts w:asciiTheme="majorHAnsi" w:hAnsiTheme="majorHAnsi"/>
          <w:szCs w:val="24"/>
        </w:rPr>
        <w:t>support jobs in rolling stock manufacturing and maintenance, and boost the entire supply chain. Immediate investments include:</w:t>
      </w:r>
    </w:p>
    <w:p w14:paraId="7965CCC5" w14:textId="77777777" w:rsidR="003C5FA3" w:rsidRPr="00362E1C" w:rsidRDefault="003C5FA3" w:rsidP="0069420B">
      <w:pPr>
        <w:pStyle w:val="PlainText"/>
        <w:rPr>
          <w:rFonts w:asciiTheme="majorHAnsi" w:hAnsiTheme="majorHAnsi"/>
          <w:szCs w:val="24"/>
        </w:rPr>
      </w:pPr>
    </w:p>
    <w:p w14:paraId="375BA172" w14:textId="297C0DAA" w:rsidR="008B4B28" w:rsidRPr="00362E1C" w:rsidRDefault="008B4B28" w:rsidP="00626D8B">
      <w:pPr>
        <w:pStyle w:val="Bullet"/>
      </w:pPr>
      <w:r w:rsidRPr="00362E1C">
        <w:t>21 new VLocity regional carriages to be built in Dandenong</w:t>
      </w:r>
    </w:p>
    <w:p w14:paraId="2B651628" w14:textId="77777777" w:rsidR="003C5FA3" w:rsidRDefault="008B4B28" w:rsidP="00626D8B">
      <w:pPr>
        <w:pStyle w:val="Bullet"/>
      </w:pPr>
      <w:r w:rsidRPr="00362E1C">
        <w:t>20 new E-Class trams and upgrades and urgent works on 25 B-Class trams</w:t>
      </w:r>
    </w:p>
    <w:p w14:paraId="215E9560" w14:textId="58750524" w:rsidR="008B4B28" w:rsidRPr="003C5FA3" w:rsidRDefault="008B4B28" w:rsidP="00626D8B">
      <w:pPr>
        <w:pStyle w:val="Bullet"/>
      </w:pPr>
      <w:r w:rsidRPr="003C5FA3">
        <w:t>Extending the life of Comeng trains in the existing metropolitan fleet</w:t>
      </w:r>
    </w:p>
    <w:p w14:paraId="516D9807" w14:textId="77777777" w:rsidR="003C5FA3" w:rsidRPr="00362E1C" w:rsidRDefault="003C5FA3" w:rsidP="0069420B">
      <w:pPr>
        <w:pStyle w:val="PlainText"/>
        <w:rPr>
          <w:rFonts w:asciiTheme="majorHAnsi" w:hAnsiTheme="majorHAnsi"/>
          <w:szCs w:val="24"/>
        </w:rPr>
      </w:pPr>
    </w:p>
    <w:p w14:paraId="44954570" w14:textId="51FCF832" w:rsidR="008B4B28" w:rsidRDefault="008B4B28" w:rsidP="0069420B">
      <w:pPr>
        <w:pStyle w:val="PlainText"/>
        <w:rPr>
          <w:rFonts w:asciiTheme="majorHAnsi" w:hAnsiTheme="majorHAnsi"/>
          <w:szCs w:val="24"/>
        </w:rPr>
      </w:pPr>
      <w:r w:rsidRPr="00362E1C">
        <w:rPr>
          <w:rFonts w:asciiTheme="majorHAnsi" w:hAnsiTheme="majorHAnsi"/>
          <w:szCs w:val="24"/>
        </w:rPr>
        <w:t>Ordering 37 trains for the Cranbourne-Pakenham line, upgrading signalling and removing every level crossing between Caulfield and Dandenong will transform Melbourne</w:t>
      </w:r>
      <w:r w:rsidR="0069420B">
        <w:rPr>
          <w:rFonts w:asciiTheme="majorHAnsi" w:hAnsiTheme="majorHAnsi"/>
          <w:szCs w:val="24"/>
        </w:rPr>
        <w:t>’</w:t>
      </w:r>
      <w:r w:rsidRPr="00362E1C">
        <w:rPr>
          <w:rFonts w:asciiTheme="majorHAnsi" w:hAnsiTheme="majorHAnsi"/>
          <w:szCs w:val="24"/>
        </w:rPr>
        <w:t>s busiest train line, boosting capacity by up to 42 per cent and accommodating an extra 11,000 passengers in the morning peak.</w:t>
      </w:r>
    </w:p>
    <w:p w14:paraId="746E251F" w14:textId="77777777" w:rsidR="003C5FA3" w:rsidRPr="00362E1C" w:rsidRDefault="003C5FA3" w:rsidP="0069420B">
      <w:pPr>
        <w:pStyle w:val="PlainText"/>
        <w:rPr>
          <w:rFonts w:asciiTheme="majorHAnsi" w:hAnsiTheme="majorHAnsi"/>
          <w:szCs w:val="24"/>
        </w:rPr>
      </w:pPr>
    </w:p>
    <w:p w14:paraId="2D95B10E" w14:textId="0CF83A41" w:rsidR="008B4B28" w:rsidRDefault="008B4B28" w:rsidP="0069420B">
      <w:pPr>
        <w:pStyle w:val="PlainText"/>
        <w:rPr>
          <w:rFonts w:asciiTheme="majorHAnsi" w:hAnsiTheme="majorHAnsi"/>
          <w:szCs w:val="24"/>
        </w:rPr>
      </w:pPr>
      <w:r w:rsidRPr="00362E1C">
        <w:rPr>
          <w:rFonts w:asciiTheme="majorHAnsi" w:hAnsiTheme="majorHAnsi"/>
          <w:szCs w:val="24"/>
        </w:rPr>
        <w:t>In addition, $90</w:t>
      </w:r>
      <w:r w:rsidR="00626D8B">
        <w:rPr>
          <w:rFonts w:asciiTheme="majorHAnsi" w:hAnsiTheme="majorHAnsi"/>
          <w:szCs w:val="24"/>
        </w:rPr>
        <w:t> million</w:t>
      </w:r>
      <w:r w:rsidRPr="00362E1C">
        <w:rPr>
          <w:rFonts w:asciiTheme="majorHAnsi" w:hAnsiTheme="majorHAnsi"/>
          <w:szCs w:val="24"/>
        </w:rPr>
        <w:t xml:space="preserve"> is provided for five new X</w:t>
      </w:r>
      <w:r w:rsidR="0069420B">
        <w:rPr>
          <w:rFonts w:asciiTheme="majorHAnsi" w:hAnsiTheme="majorHAnsi"/>
          <w:szCs w:val="24"/>
        </w:rPr>
        <w:t>’</w:t>
      </w:r>
      <w:r w:rsidRPr="00362E1C">
        <w:rPr>
          <w:rFonts w:asciiTheme="majorHAnsi" w:hAnsiTheme="majorHAnsi"/>
          <w:szCs w:val="24"/>
        </w:rPr>
        <w:t>Trapolis trains to be built in Ballarat.</w:t>
      </w:r>
    </w:p>
    <w:p w14:paraId="40931BA2" w14:textId="77777777" w:rsidR="003C5FA3" w:rsidRPr="00362E1C" w:rsidRDefault="003C5FA3" w:rsidP="0069420B">
      <w:pPr>
        <w:pStyle w:val="PlainText"/>
        <w:rPr>
          <w:rFonts w:asciiTheme="majorHAnsi" w:hAnsiTheme="majorHAnsi"/>
          <w:szCs w:val="24"/>
        </w:rPr>
      </w:pPr>
    </w:p>
    <w:p w14:paraId="19AA640F" w14:textId="77777777" w:rsidR="00626D8B" w:rsidRDefault="00626D8B">
      <w:pPr>
        <w:rPr>
          <w:rFonts w:asciiTheme="majorHAnsi" w:hAnsiTheme="majorHAnsi"/>
          <w:color w:val="943634" w:themeColor="accent2" w:themeShade="BF"/>
          <w:sz w:val="36"/>
          <w:szCs w:val="36"/>
        </w:rPr>
      </w:pPr>
      <w:r>
        <w:br w:type="page"/>
      </w:r>
    </w:p>
    <w:p w14:paraId="62B637FB" w14:textId="4DF70C94" w:rsidR="008B4B28" w:rsidRPr="003C5FA3" w:rsidRDefault="008B4B28" w:rsidP="00626D8B">
      <w:pPr>
        <w:pStyle w:val="Heading2"/>
      </w:pPr>
      <w:r w:rsidRPr="003C5FA3">
        <w:lastRenderedPageBreak/>
        <w:t>More services for the suburbs</w:t>
      </w:r>
    </w:p>
    <w:p w14:paraId="038E867B" w14:textId="7E13E244" w:rsidR="008B4B28" w:rsidRDefault="008B4B28" w:rsidP="0069420B">
      <w:pPr>
        <w:pStyle w:val="PlainText"/>
        <w:rPr>
          <w:rFonts w:asciiTheme="majorHAnsi" w:hAnsiTheme="majorHAnsi"/>
          <w:szCs w:val="24"/>
        </w:rPr>
      </w:pPr>
      <w:r w:rsidRPr="00362E1C">
        <w:rPr>
          <w:rFonts w:asciiTheme="majorHAnsi" w:hAnsiTheme="majorHAnsi"/>
          <w:szCs w:val="24"/>
        </w:rPr>
        <w:t>The Budget provides $50</w:t>
      </w:r>
      <w:r w:rsidR="00626D8B">
        <w:rPr>
          <w:rFonts w:asciiTheme="majorHAnsi" w:hAnsiTheme="majorHAnsi"/>
          <w:szCs w:val="24"/>
        </w:rPr>
        <w:t> million</w:t>
      </w:r>
      <w:r w:rsidRPr="00362E1C">
        <w:rPr>
          <w:rFonts w:asciiTheme="majorHAnsi" w:hAnsiTheme="majorHAnsi"/>
          <w:szCs w:val="24"/>
        </w:rPr>
        <w:t xml:space="preserve"> to trial all-night public transport on weekends to get shift workers and late night revellers home safely. Homesafe will begin on 1 January next year.</w:t>
      </w:r>
    </w:p>
    <w:p w14:paraId="1C532B91" w14:textId="77777777" w:rsidR="003C5FA3" w:rsidRPr="00362E1C" w:rsidRDefault="003C5FA3" w:rsidP="0069420B">
      <w:pPr>
        <w:pStyle w:val="PlainText"/>
        <w:rPr>
          <w:rFonts w:asciiTheme="majorHAnsi" w:hAnsiTheme="majorHAnsi"/>
          <w:szCs w:val="24"/>
        </w:rPr>
      </w:pPr>
    </w:p>
    <w:p w14:paraId="0DC9DE8D" w14:textId="2D3837C5" w:rsidR="008B4B28" w:rsidRDefault="008B4B28" w:rsidP="0069420B">
      <w:pPr>
        <w:pStyle w:val="PlainText"/>
        <w:rPr>
          <w:rFonts w:asciiTheme="majorHAnsi" w:hAnsiTheme="majorHAnsi"/>
          <w:szCs w:val="24"/>
        </w:rPr>
      </w:pPr>
      <w:r w:rsidRPr="00362E1C">
        <w:rPr>
          <w:rFonts w:asciiTheme="majorHAnsi" w:hAnsiTheme="majorHAnsi"/>
          <w:szCs w:val="24"/>
        </w:rPr>
        <w:t>The Budget also provides $100</w:t>
      </w:r>
      <w:r w:rsidR="00626D8B">
        <w:rPr>
          <w:rFonts w:asciiTheme="majorHAnsi" w:hAnsiTheme="majorHAnsi"/>
          <w:szCs w:val="24"/>
        </w:rPr>
        <w:t> million</w:t>
      </w:r>
      <w:r w:rsidRPr="00362E1C">
        <w:rPr>
          <w:rFonts w:asciiTheme="majorHAnsi" w:hAnsiTheme="majorHAnsi"/>
          <w:szCs w:val="24"/>
        </w:rPr>
        <w:t xml:space="preserve"> to improve bus services by introducing new and expanded routes, restoring services and fixing missing links in growth areas. This includes:</w:t>
      </w:r>
    </w:p>
    <w:p w14:paraId="3DBB2C52" w14:textId="77777777" w:rsidR="003C5FA3" w:rsidRPr="00362E1C" w:rsidRDefault="003C5FA3" w:rsidP="0069420B">
      <w:pPr>
        <w:pStyle w:val="PlainText"/>
        <w:rPr>
          <w:rFonts w:asciiTheme="majorHAnsi" w:hAnsiTheme="majorHAnsi"/>
          <w:szCs w:val="24"/>
        </w:rPr>
      </w:pPr>
    </w:p>
    <w:p w14:paraId="146B6DBD" w14:textId="4E16FC6D" w:rsidR="008B4B28" w:rsidRDefault="008B4B28" w:rsidP="0069420B">
      <w:pPr>
        <w:pStyle w:val="PlainText"/>
        <w:rPr>
          <w:rFonts w:asciiTheme="majorHAnsi" w:hAnsiTheme="majorHAnsi"/>
          <w:szCs w:val="24"/>
        </w:rPr>
      </w:pPr>
      <w:r w:rsidRPr="00362E1C">
        <w:rPr>
          <w:rFonts w:asciiTheme="majorHAnsi" w:hAnsiTheme="majorHAnsi"/>
          <w:szCs w:val="24"/>
        </w:rPr>
        <w:t>$15</w:t>
      </w:r>
      <w:r w:rsidR="00626D8B">
        <w:rPr>
          <w:rFonts w:asciiTheme="majorHAnsi" w:hAnsiTheme="majorHAnsi"/>
          <w:szCs w:val="24"/>
        </w:rPr>
        <w:t> million</w:t>
      </w:r>
      <w:r w:rsidRPr="00362E1C">
        <w:rPr>
          <w:rFonts w:asciiTheme="majorHAnsi" w:hAnsiTheme="majorHAnsi"/>
          <w:szCs w:val="24"/>
        </w:rPr>
        <w:t xml:space="preserve"> for better integration of the bus network, so students can get to uni more easily and families in growing suburbs have services they can rely on.</w:t>
      </w:r>
    </w:p>
    <w:p w14:paraId="50A02D0A" w14:textId="77777777" w:rsidR="003C5FA3" w:rsidRPr="00362E1C" w:rsidRDefault="003C5FA3" w:rsidP="0069420B">
      <w:pPr>
        <w:pStyle w:val="PlainText"/>
        <w:rPr>
          <w:rFonts w:asciiTheme="majorHAnsi" w:hAnsiTheme="majorHAnsi"/>
          <w:szCs w:val="24"/>
        </w:rPr>
      </w:pPr>
    </w:p>
    <w:p w14:paraId="785DAD12" w14:textId="186D0AF8" w:rsidR="008B4B28" w:rsidRDefault="008B4B28" w:rsidP="0069420B">
      <w:pPr>
        <w:pStyle w:val="PlainText"/>
        <w:rPr>
          <w:rFonts w:asciiTheme="majorHAnsi" w:hAnsiTheme="majorHAnsi"/>
          <w:szCs w:val="24"/>
        </w:rPr>
      </w:pPr>
      <w:r w:rsidRPr="00362E1C">
        <w:rPr>
          <w:rFonts w:asciiTheme="majorHAnsi" w:hAnsiTheme="majorHAnsi"/>
          <w:szCs w:val="24"/>
        </w:rPr>
        <w:t>In addition, $7.6</w:t>
      </w:r>
      <w:r w:rsidR="00626D8B">
        <w:rPr>
          <w:rFonts w:asciiTheme="majorHAnsi" w:hAnsiTheme="majorHAnsi"/>
          <w:szCs w:val="24"/>
        </w:rPr>
        <w:t> million</w:t>
      </w:r>
      <w:r w:rsidRPr="00362E1C">
        <w:rPr>
          <w:rFonts w:asciiTheme="majorHAnsi" w:hAnsiTheme="majorHAnsi"/>
          <w:szCs w:val="24"/>
        </w:rPr>
        <w:t xml:space="preserve"> is allocated for a new bus interchange and improved car parking at Huntingdale Station, assisting students at Monash University.</w:t>
      </w:r>
    </w:p>
    <w:p w14:paraId="2BECBE03" w14:textId="77777777" w:rsidR="003C5FA3" w:rsidRPr="00362E1C" w:rsidRDefault="003C5FA3" w:rsidP="0069420B">
      <w:pPr>
        <w:pStyle w:val="PlainText"/>
        <w:rPr>
          <w:rFonts w:asciiTheme="majorHAnsi" w:hAnsiTheme="majorHAnsi"/>
          <w:szCs w:val="24"/>
        </w:rPr>
      </w:pPr>
    </w:p>
    <w:p w14:paraId="3CC57B55" w14:textId="2958B89F" w:rsidR="008B4B28" w:rsidRDefault="008B4B28" w:rsidP="0069420B">
      <w:pPr>
        <w:pStyle w:val="PlainText"/>
        <w:rPr>
          <w:rFonts w:asciiTheme="majorHAnsi" w:hAnsiTheme="majorHAnsi"/>
          <w:szCs w:val="24"/>
        </w:rPr>
      </w:pPr>
      <w:r w:rsidRPr="00362E1C">
        <w:rPr>
          <w:rFonts w:asciiTheme="majorHAnsi" w:hAnsiTheme="majorHAnsi"/>
          <w:szCs w:val="24"/>
        </w:rPr>
        <w:t>Families in Mernda</w:t>
      </w:r>
      <w:r w:rsidR="00626D8B">
        <w:rPr>
          <w:rFonts w:asciiTheme="majorHAnsi" w:hAnsiTheme="majorHAnsi"/>
          <w:szCs w:val="24"/>
        </w:rPr>
        <w:t xml:space="preserve"> – </w:t>
      </w:r>
      <w:r w:rsidRPr="00362E1C">
        <w:rPr>
          <w:rFonts w:asciiTheme="majorHAnsi" w:hAnsiTheme="majorHAnsi"/>
          <w:szCs w:val="24"/>
        </w:rPr>
        <w:t>one of Australia</w:t>
      </w:r>
      <w:r w:rsidR="0069420B">
        <w:rPr>
          <w:rFonts w:asciiTheme="majorHAnsi" w:hAnsiTheme="majorHAnsi"/>
          <w:szCs w:val="24"/>
        </w:rPr>
        <w:t>’</w:t>
      </w:r>
      <w:r w:rsidRPr="00362E1C">
        <w:rPr>
          <w:rFonts w:asciiTheme="majorHAnsi" w:hAnsiTheme="majorHAnsi"/>
          <w:szCs w:val="24"/>
        </w:rPr>
        <w:t>s fastest growing areas</w:t>
      </w:r>
      <w:r w:rsidR="00626D8B">
        <w:rPr>
          <w:rFonts w:asciiTheme="majorHAnsi" w:hAnsiTheme="majorHAnsi"/>
          <w:szCs w:val="24"/>
        </w:rPr>
        <w:t xml:space="preserve"> – </w:t>
      </w:r>
      <w:r w:rsidRPr="00362E1C">
        <w:rPr>
          <w:rFonts w:asciiTheme="majorHAnsi" w:hAnsiTheme="majorHAnsi"/>
          <w:szCs w:val="24"/>
        </w:rPr>
        <w:t>deserve better public transport. For years, locals have campaigned for the extension of the South Morang Line to serve their community.</w:t>
      </w:r>
    </w:p>
    <w:p w14:paraId="344249B7" w14:textId="77777777" w:rsidR="003C5FA3" w:rsidRPr="00362E1C" w:rsidRDefault="003C5FA3" w:rsidP="0069420B">
      <w:pPr>
        <w:pStyle w:val="PlainText"/>
        <w:rPr>
          <w:rFonts w:asciiTheme="majorHAnsi" w:hAnsiTheme="majorHAnsi"/>
          <w:szCs w:val="24"/>
        </w:rPr>
      </w:pPr>
    </w:p>
    <w:p w14:paraId="7F194604" w14:textId="0B540471" w:rsidR="008B4B28" w:rsidRPr="00362E1C" w:rsidRDefault="008B4B28" w:rsidP="0069420B">
      <w:pPr>
        <w:pStyle w:val="PlainText"/>
        <w:rPr>
          <w:rFonts w:asciiTheme="majorHAnsi" w:hAnsiTheme="majorHAnsi"/>
          <w:szCs w:val="24"/>
        </w:rPr>
      </w:pPr>
      <w:r w:rsidRPr="00362E1C">
        <w:rPr>
          <w:rFonts w:asciiTheme="majorHAnsi" w:hAnsiTheme="majorHAnsi"/>
          <w:szCs w:val="24"/>
        </w:rPr>
        <w:t>The Budget provides $9</w:t>
      </w:r>
      <w:r w:rsidR="00626D8B">
        <w:rPr>
          <w:rFonts w:asciiTheme="majorHAnsi" w:hAnsiTheme="majorHAnsi"/>
          <w:szCs w:val="24"/>
        </w:rPr>
        <w:t> million</w:t>
      </w:r>
      <w:r w:rsidRPr="00362E1C">
        <w:rPr>
          <w:rFonts w:asciiTheme="majorHAnsi" w:hAnsiTheme="majorHAnsi"/>
          <w:szCs w:val="24"/>
        </w:rPr>
        <w:t xml:space="preserve"> to develop and plan the Mernda Rail Link project, so public transport becomes a real option for local residents.</w:t>
      </w:r>
    </w:p>
    <w:p w14:paraId="079FF501" w14:textId="77777777" w:rsidR="008B4B28" w:rsidRPr="00362E1C" w:rsidRDefault="008B4B28" w:rsidP="0069420B">
      <w:pPr>
        <w:pStyle w:val="PlainText"/>
        <w:rPr>
          <w:rFonts w:asciiTheme="majorHAnsi" w:hAnsiTheme="majorHAnsi"/>
          <w:szCs w:val="24"/>
        </w:rPr>
      </w:pPr>
    </w:p>
    <w:p w14:paraId="1E86CA0F" w14:textId="77777777" w:rsidR="008B4B28" w:rsidRPr="003C5FA3" w:rsidRDefault="008B4B28" w:rsidP="00626D8B">
      <w:pPr>
        <w:pStyle w:val="Highlight"/>
      </w:pPr>
      <w:r w:rsidRPr="003C5FA3">
        <w:t>42% boost in capacity on Cranbourne- Pakenham line</w:t>
      </w:r>
    </w:p>
    <w:p w14:paraId="340258BF" w14:textId="433526B5" w:rsidR="008B4B28" w:rsidRPr="003C5FA3" w:rsidRDefault="008B4B28" w:rsidP="00626D8B">
      <w:pPr>
        <w:pStyle w:val="Highlight"/>
      </w:pPr>
      <w:r w:rsidRPr="003C5FA3">
        <w:t>$50</w:t>
      </w:r>
      <w:r w:rsidR="00626D8B">
        <w:t> million</w:t>
      </w:r>
      <w:r w:rsidRPr="003C5FA3">
        <w:t xml:space="preserve"> to trial all-night public transport on weekends</w:t>
      </w:r>
    </w:p>
    <w:p w14:paraId="5A364C61" w14:textId="4170DA86" w:rsidR="008B4B28" w:rsidRPr="003C5FA3" w:rsidRDefault="008B4B28" w:rsidP="00626D8B">
      <w:pPr>
        <w:pStyle w:val="Highlight"/>
      </w:pPr>
      <w:r w:rsidRPr="003C5FA3">
        <w:t>$100</w:t>
      </w:r>
      <w:r w:rsidR="00626D8B">
        <w:t> million</w:t>
      </w:r>
      <w:r w:rsidRPr="003C5FA3">
        <w:t xml:space="preserve"> to improve bus services</w:t>
      </w:r>
    </w:p>
    <w:p w14:paraId="701D0691" w14:textId="77777777" w:rsidR="008B4B28" w:rsidRPr="00362E1C" w:rsidRDefault="008B4B28" w:rsidP="0069420B">
      <w:pPr>
        <w:pStyle w:val="PlainText"/>
        <w:rPr>
          <w:rFonts w:asciiTheme="majorHAnsi" w:hAnsiTheme="majorHAnsi"/>
          <w:szCs w:val="24"/>
        </w:rPr>
      </w:pPr>
    </w:p>
    <w:p w14:paraId="2491E702" w14:textId="77777777" w:rsidR="008B4B28" w:rsidRPr="00362E1C" w:rsidRDefault="008B4B28" w:rsidP="0069420B">
      <w:pPr>
        <w:pStyle w:val="PlainText"/>
        <w:rPr>
          <w:rFonts w:asciiTheme="majorHAnsi" w:hAnsiTheme="majorHAnsi"/>
          <w:szCs w:val="24"/>
        </w:rPr>
      </w:pPr>
    </w:p>
    <w:p w14:paraId="0C57F4CC" w14:textId="77777777" w:rsidR="008B4B28" w:rsidRPr="00362E1C" w:rsidRDefault="008B4B28" w:rsidP="0069420B">
      <w:pPr>
        <w:pStyle w:val="PlainText"/>
        <w:rPr>
          <w:rFonts w:asciiTheme="majorHAnsi" w:hAnsiTheme="majorHAnsi"/>
          <w:szCs w:val="24"/>
        </w:rPr>
      </w:pPr>
    </w:p>
    <w:p w14:paraId="2556EB03" w14:textId="77777777" w:rsidR="008B4B28" w:rsidRPr="00362E1C" w:rsidRDefault="008B4B28" w:rsidP="0069420B">
      <w:pPr>
        <w:pStyle w:val="PlainText"/>
        <w:rPr>
          <w:rFonts w:asciiTheme="majorHAnsi" w:hAnsiTheme="majorHAnsi"/>
          <w:szCs w:val="24"/>
        </w:rPr>
      </w:pPr>
    </w:p>
    <w:p w14:paraId="12828EB6" w14:textId="77777777" w:rsidR="008B4B28" w:rsidRPr="003C5FA3" w:rsidRDefault="008B4B28" w:rsidP="00626D8B">
      <w:pPr>
        <w:pStyle w:val="Heading2"/>
      </w:pPr>
      <w:r w:rsidRPr="003C5FA3">
        <w:t>Less time on busy roads</w:t>
      </w:r>
    </w:p>
    <w:p w14:paraId="35A98D92" w14:textId="30BF0E16" w:rsidR="008B4B28" w:rsidRDefault="008B4B28" w:rsidP="0069420B">
      <w:pPr>
        <w:pStyle w:val="PlainText"/>
        <w:rPr>
          <w:rFonts w:asciiTheme="majorHAnsi" w:hAnsiTheme="majorHAnsi"/>
          <w:szCs w:val="24"/>
        </w:rPr>
      </w:pPr>
      <w:r w:rsidRPr="00362E1C">
        <w:rPr>
          <w:rFonts w:asciiTheme="majorHAnsi" w:hAnsiTheme="majorHAnsi"/>
          <w:szCs w:val="24"/>
        </w:rPr>
        <w:t>The Budget invests $574</w:t>
      </w:r>
      <w:r w:rsidR="00626D8B">
        <w:rPr>
          <w:rFonts w:asciiTheme="majorHAnsi" w:hAnsiTheme="majorHAnsi"/>
          <w:szCs w:val="24"/>
        </w:rPr>
        <w:t> million</w:t>
      </w:r>
      <w:r w:rsidRPr="00362E1C">
        <w:rPr>
          <w:rFonts w:asciiTheme="majorHAnsi" w:hAnsiTheme="majorHAnsi"/>
          <w:szCs w:val="24"/>
        </w:rPr>
        <w:t xml:space="preserve"> to fix the congested roads that Victorians use to get to work, get back home and get around their community. This includes:</w:t>
      </w:r>
    </w:p>
    <w:p w14:paraId="18C24176" w14:textId="77777777" w:rsidR="003C5FA3" w:rsidRPr="00362E1C" w:rsidRDefault="003C5FA3" w:rsidP="0069420B">
      <w:pPr>
        <w:pStyle w:val="PlainText"/>
        <w:rPr>
          <w:rFonts w:asciiTheme="majorHAnsi" w:hAnsiTheme="majorHAnsi"/>
          <w:szCs w:val="24"/>
        </w:rPr>
      </w:pPr>
    </w:p>
    <w:p w14:paraId="44A8EF62" w14:textId="1922A019" w:rsidR="008B4B28" w:rsidRDefault="008B4B28" w:rsidP="0069420B">
      <w:pPr>
        <w:pStyle w:val="PlainText"/>
        <w:rPr>
          <w:rFonts w:asciiTheme="majorHAnsi" w:hAnsiTheme="majorHAnsi"/>
          <w:szCs w:val="24"/>
        </w:rPr>
      </w:pPr>
      <w:r w:rsidRPr="00362E1C">
        <w:rPr>
          <w:rFonts w:asciiTheme="majorHAnsi" w:hAnsiTheme="majorHAnsi"/>
          <w:szCs w:val="24"/>
        </w:rPr>
        <w:t>$150</w:t>
      </w:r>
      <w:r w:rsidR="00626D8B">
        <w:rPr>
          <w:rFonts w:asciiTheme="majorHAnsi" w:hAnsiTheme="majorHAnsi"/>
          <w:szCs w:val="24"/>
        </w:rPr>
        <w:t> million</w:t>
      </w:r>
      <w:r w:rsidRPr="00362E1C">
        <w:rPr>
          <w:rFonts w:asciiTheme="majorHAnsi" w:hAnsiTheme="majorHAnsi"/>
          <w:szCs w:val="24"/>
        </w:rPr>
        <w:t xml:space="preserve"> to undertake the next stage of the M80 upgrade, to widen the road and install traffic management equipment from Sunshine Avenue to the EJ Whitten Bridge.</w:t>
      </w:r>
    </w:p>
    <w:p w14:paraId="6F560A5B" w14:textId="77777777" w:rsidR="003C5FA3" w:rsidRPr="00362E1C" w:rsidRDefault="003C5FA3" w:rsidP="0069420B">
      <w:pPr>
        <w:pStyle w:val="PlainText"/>
        <w:rPr>
          <w:rFonts w:asciiTheme="majorHAnsi" w:hAnsiTheme="majorHAnsi"/>
          <w:szCs w:val="24"/>
        </w:rPr>
      </w:pPr>
    </w:p>
    <w:p w14:paraId="1FF4582C" w14:textId="11033F56" w:rsidR="008B4B28" w:rsidRDefault="008B4B28" w:rsidP="0069420B">
      <w:pPr>
        <w:pStyle w:val="PlainText"/>
        <w:rPr>
          <w:rFonts w:asciiTheme="majorHAnsi" w:hAnsiTheme="majorHAnsi"/>
          <w:szCs w:val="24"/>
        </w:rPr>
      </w:pPr>
      <w:r w:rsidRPr="00362E1C">
        <w:rPr>
          <w:rFonts w:asciiTheme="majorHAnsi" w:hAnsiTheme="majorHAnsi"/>
          <w:szCs w:val="24"/>
        </w:rPr>
        <w:t>$110</w:t>
      </w:r>
      <w:r w:rsidR="00626D8B">
        <w:rPr>
          <w:rFonts w:asciiTheme="majorHAnsi" w:hAnsiTheme="majorHAnsi"/>
          <w:szCs w:val="24"/>
        </w:rPr>
        <w:t> million</w:t>
      </w:r>
      <w:r w:rsidRPr="00362E1C">
        <w:rPr>
          <w:rFonts w:asciiTheme="majorHAnsi" w:hAnsiTheme="majorHAnsi"/>
          <w:szCs w:val="24"/>
        </w:rPr>
        <w:t xml:space="preserve"> to duplicate the Chandler Highway bridge over the Yarra River, easing congestion for the thousands of motorists who use it daily.</w:t>
      </w:r>
    </w:p>
    <w:p w14:paraId="52D831A1" w14:textId="77777777" w:rsidR="003C5FA3" w:rsidRPr="00362E1C" w:rsidRDefault="003C5FA3" w:rsidP="0069420B">
      <w:pPr>
        <w:pStyle w:val="PlainText"/>
        <w:rPr>
          <w:rFonts w:asciiTheme="majorHAnsi" w:hAnsiTheme="majorHAnsi"/>
          <w:szCs w:val="24"/>
        </w:rPr>
      </w:pPr>
    </w:p>
    <w:p w14:paraId="7BE75417" w14:textId="00FB42B4" w:rsidR="008B4B28" w:rsidRDefault="008B4B28" w:rsidP="0069420B">
      <w:pPr>
        <w:pStyle w:val="PlainText"/>
        <w:rPr>
          <w:rFonts w:asciiTheme="majorHAnsi" w:hAnsiTheme="majorHAnsi"/>
          <w:szCs w:val="24"/>
        </w:rPr>
      </w:pPr>
      <w:r w:rsidRPr="00362E1C">
        <w:rPr>
          <w:rFonts w:asciiTheme="majorHAnsi" w:hAnsiTheme="majorHAnsi"/>
          <w:szCs w:val="24"/>
        </w:rPr>
        <w:t>$90</w:t>
      </w:r>
      <w:r w:rsidR="00626D8B">
        <w:rPr>
          <w:rFonts w:asciiTheme="majorHAnsi" w:hAnsiTheme="majorHAnsi"/>
          <w:szCs w:val="24"/>
        </w:rPr>
        <w:t> million</w:t>
      </w:r>
      <w:r w:rsidRPr="00362E1C">
        <w:rPr>
          <w:rFonts w:asciiTheme="majorHAnsi" w:hAnsiTheme="majorHAnsi"/>
          <w:szCs w:val="24"/>
        </w:rPr>
        <w:t xml:space="preserve"> for smaller initiatives that will make a big difference, including intelligent transport system technology and upgrades to congested chokepoints in suburban and regional areas.</w:t>
      </w:r>
    </w:p>
    <w:p w14:paraId="4AF4CEF8" w14:textId="77777777" w:rsidR="003C5FA3" w:rsidRPr="00362E1C" w:rsidRDefault="003C5FA3" w:rsidP="0069420B">
      <w:pPr>
        <w:pStyle w:val="PlainText"/>
        <w:rPr>
          <w:rFonts w:asciiTheme="majorHAnsi" w:hAnsiTheme="majorHAnsi"/>
          <w:szCs w:val="24"/>
        </w:rPr>
      </w:pPr>
    </w:p>
    <w:p w14:paraId="7491FAD3" w14:textId="5CEA1DCC" w:rsidR="008B4B28" w:rsidRDefault="008B4B28" w:rsidP="0069420B">
      <w:pPr>
        <w:pStyle w:val="PlainText"/>
        <w:rPr>
          <w:rFonts w:asciiTheme="majorHAnsi" w:hAnsiTheme="majorHAnsi"/>
          <w:szCs w:val="24"/>
        </w:rPr>
      </w:pPr>
      <w:r w:rsidRPr="00362E1C">
        <w:rPr>
          <w:rFonts w:asciiTheme="majorHAnsi" w:hAnsiTheme="majorHAnsi"/>
          <w:szCs w:val="24"/>
        </w:rPr>
        <w:t>$86.7</w:t>
      </w:r>
      <w:r w:rsidR="00626D8B">
        <w:rPr>
          <w:rFonts w:asciiTheme="majorHAnsi" w:hAnsiTheme="majorHAnsi"/>
          <w:szCs w:val="24"/>
        </w:rPr>
        <w:t> million</w:t>
      </w:r>
      <w:r w:rsidRPr="00362E1C">
        <w:rPr>
          <w:rFonts w:asciiTheme="majorHAnsi" w:hAnsiTheme="majorHAnsi"/>
          <w:szCs w:val="24"/>
        </w:rPr>
        <w:t xml:space="preserve"> to resurface unsafe, deteriorating roads around the state, so families in the outer suburbs and regional Victoria can get around safely.</w:t>
      </w:r>
    </w:p>
    <w:p w14:paraId="2CB4E5FF" w14:textId="77777777" w:rsidR="003C5FA3" w:rsidRPr="00362E1C" w:rsidRDefault="003C5FA3" w:rsidP="0069420B">
      <w:pPr>
        <w:pStyle w:val="PlainText"/>
        <w:rPr>
          <w:rFonts w:asciiTheme="majorHAnsi" w:hAnsiTheme="majorHAnsi"/>
          <w:szCs w:val="24"/>
        </w:rPr>
      </w:pPr>
    </w:p>
    <w:p w14:paraId="13280975" w14:textId="77777777" w:rsidR="00626D8B" w:rsidRDefault="00626D8B">
      <w:pPr>
        <w:rPr>
          <w:rFonts w:asciiTheme="majorHAnsi" w:hAnsiTheme="majorHAnsi"/>
        </w:rPr>
      </w:pPr>
      <w:r>
        <w:rPr>
          <w:rFonts w:asciiTheme="majorHAnsi" w:hAnsiTheme="majorHAnsi"/>
        </w:rPr>
        <w:br w:type="page"/>
      </w:r>
    </w:p>
    <w:p w14:paraId="1F507640" w14:textId="64DD26D8" w:rsidR="008B4B28" w:rsidRDefault="008B4B28" w:rsidP="0069420B">
      <w:pPr>
        <w:pStyle w:val="PlainText"/>
        <w:rPr>
          <w:rFonts w:asciiTheme="majorHAnsi" w:hAnsiTheme="majorHAnsi"/>
          <w:szCs w:val="24"/>
        </w:rPr>
      </w:pPr>
      <w:r w:rsidRPr="00362E1C">
        <w:rPr>
          <w:rFonts w:asciiTheme="majorHAnsi" w:hAnsiTheme="majorHAnsi"/>
          <w:szCs w:val="24"/>
        </w:rPr>
        <w:lastRenderedPageBreak/>
        <w:t>$40</w:t>
      </w:r>
      <w:r w:rsidR="00626D8B">
        <w:rPr>
          <w:rFonts w:asciiTheme="majorHAnsi" w:hAnsiTheme="majorHAnsi"/>
          <w:szCs w:val="24"/>
        </w:rPr>
        <w:t> million</w:t>
      </w:r>
      <w:r w:rsidRPr="00362E1C">
        <w:rPr>
          <w:rFonts w:asciiTheme="majorHAnsi" w:hAnsiTheme="majorHAnsi"/>
          <w:szCs w:val="24"/>
        </w:rPr>
        <w:t xml:space="preserve"> for the first stage of the West Gate Distributor project, which will take 5000 trucks off the West Gate Bridge every day when completed.</w:t>
      </w:r>
    </w:p>
    <w:p w14:paraId="32E842AD" w14:textId="77777777" w:rsidR="003C5FA3" w:rsidRPr="00362E1C" w:rsidRDefault="003C5FA3" w:rsidP="0069420B">
      <w:pPr>
        <w:pStyle w:val="PlainText"/>
        <w:rPr>
          <w:rFonts w:asciiTheme="majorHAnsi" w:hAnsiTheme="majorHAnsi"/>
          <w:szCs w:val="24"/>
        </w:rPr>
      </w:pPr>
    </w:p>
    <w:p w14:paraId="6CD549FE" w14:textId="4B01EAFB" w:rsidR="008B4B28" w:rsidRDefault="008B4B28" w:rsidP="0069420B">
      <w:pPr>
        <w:pStyle w:val="PlainText"/>
        <w:rPr>
          <w:rFonts w:asciiTheme="majorHAnsi" w:hAnsiTheme="majorHAnsi"/>
          <w:szCs w:val="24"/>
        </w:rPr>
      </w:pPr>
      <w:r w:rsidRPr="00362E1C">
        <w:rPr>
          <w:rFonts w:asciiTheme="majorHAnsi" w:hAnsiTheme="majorHAnsi"/>
          <w:szCs w:val="24"/>
        </w:rPr>
        <w:t>In addition, $273</w:t>
      </w:r>
      <w:r w:rsidR="00626D8B">
        <w:rPr>
          <w:rFonts w:asciiTheme="majorHAnsi" w:hAnsiTheme="majorHAnsi"/>
          <w:szCs w:val="24"/>
        </w:rPr>
        <w:t> million</w:t>
      </w:r>
      <w:r w:rsidRPr="00362E1C">
        <w:rPr>
          <w:rFonts w:asciiTheme="majorHAnsi" w:hAnsiTheme="majorHAnsi"/>
          <w:szCs w:val="24"/>
        </w:rPr>
        <w:t xml:space="preserve"> is provided towards a project to widen CityLink and the Tullamarine Freeway, speeding up travel times to and from the airport for businesses and families.</w:t>
      </w:r>
    </w:p>
    <w:p w14:paraId="1352B4ED" w14:textId="77777777" w:rsidR="003C5FA3" w:rsidRPr="00362E1C" w:rsidRDefault="003C5FA3" w:rsidP="0069420B">
      <w:pPr>
        <w:pStyle w:val="PlainText"/>
        <w:rPr>
          <w:rFonts w:asciiTheme="majorHAnsi" w:hAnsiTheme="majorHAnsi"/>
          <w:szCs w:val="24"/>
        </w:rPr>
      </w:pPr>
    </w:p>
    <w:p w14:paraId="4D847FD2" w14:textId="614C4A73" w:rsidR="008B4B28" w:rsidRDefault="008B4B28" w:rsidP="0069420B">
      <w:pPr>
        <w:pStyle w:val="PlainText"/>
        <w:rPr>
          <w:rFonts w:asciiTheme="majorHAnsi" w:hAnsiTheme="majorHAnsi"/>
          <w:szCs w:val="24"/>
        </w:rPr>
      </w:pPr>
      <w:r w:rsidRPr="00362E1C">
        <w:rPr>
          <w:rFonts w:asciiTheme="majorHAnsi" w:hAnsiTheme="majorHAnsi"/>
          <w:szCs w:val="24"/>
        </w:rPr>
        <w:t>A further $76</w:t>
      </w:r>
      <w:r w:rsidR="00626D8B">
        <w:rPr>
          <w:rFonts w:asciiTheme="majorHAnsi" w:hAnsiTheme="majorHAnsi"/>
          <w:szCs w:val="24"/>
        </w:rPr>
        <w:t> million</w:t>
      </w:r>
      <w:r w:rsidRPr="00362E1C">
        <w:rPr>
          <w:rFonts w:asciiTheme="majorHAnsi" w:hAnsiTheme="majorHAnsi"/>
          <w:szCs w:val="24"/>
        </w:rPr>
        <w:t xml:space="preserve"> is provided for 23 projects on key freight corridors so heavy vehicles can take more direct routes to our farms, towns and communities.</w:t>
      </w:r>
    </w:p>
    <w:p w14:paraId="66F3A5E9" w14:textId="77777777" w:rsidR="003C5FA3" w:rsidRPr="00362E1C" w:rsidRDefault="003C5FA3" w:rsidP="0069420B">
      <w:pPr>
        <w:pStyle w:val="PlainText"/>
        <w:rPr>
          <w:rFonts w:asciiTheme="majorHAnsi" w:hAnsiTheme="majorHAnsi"/>
          <w:szCs w:val="24"/>
        </w:rPr>
      </w:pPr>
    </w:p>
    <w:p w14:paraId="6F288084" w14:textId="77777777" w:rsidR="008B4B28" w:rsidRPr="003C5FA3" w:rsidRDefault="008B4B28" w:rsidP="00626D8B">
      <w:pPr>
        <w:pStyle w:val="Heading2"/>
      </w:pPr>
      <w:r w:rsidRPr="003C5FA3">
        <w:t>Road safety</w:t>
      </w:r>
    </w:p>
    <w:p w14:paraId="7FD73100" w14:textId="5C199EA7" w:rsidR="008B4B28" w:rsidRDefault="008B4B28" w:rsidP="0069420B">
      <w:pPr>
        <w:pStyle w:val="PlainText"/>
        <w:rPr>
          <w:rFonts w:asciiTheme="majorHAnsi" w:hAnsiTheme="majorHAnsi"/>
          <w:szCs w:val="24"/>
        </w:rPr>
      </w:pPr>
      <w:r w:rsidRPr="00362E1C">
        <w:rPr>
          <w:rFonts w:asciiTheme="majorHAnsi" w:hAnsiTheme="majorHAnsi"/>
          <w:szCs w:val="24"/>
        </w:rPr>
        <w:t>Victoria is the road safety capital of the world, and the Andrews Labor Government is investing $131</w:t>
      </w:r>
      <w:r w:rsidR="00626D8B">
        <w:rPr>
          <w:rFonts w:asciiTheme="majorHAnsi" w:hAnsiTheme="majorHAnsi"/>
          <w:szCs w:val="24"/>
        </w:rPr>
        <w:t> million</w:t>
      </w:r>
      <w:r w:rsidRPr="00362E1C">
        <w:rPr>
          <w:rFonts w:asciiTheme="majorHAnsi" w:hAnsiTheme="majorHAnsi"/>
          <w:szCs w:val="24"/>
        </w:rPr>
        <w:t xml:space="preserve"> to make our roads even safer, so families have peace of mind. The Budget includes:</w:t>
      </w:r>
    </w:p>
    <w:p w14:paraId="2C30D63B" w14:textId="77777777" w:rsidR="003C5FA3" w:rsidRPr="00362E1C" w:rsidRDefault="003C5FA3" w:rsidP="0069420B">
      <w:pPr>
        <w:pStyle w:val="PlainText"/>
        <w:rPr>
          <w:rFonts w:asciiTheme="majorHAnsi" w:hAnsiTheme="majorHAnsi"/>
          <w:szCs w:val="24"/>
        </w:rPr>
      </w:pPr>
    </w:p>
    <w:p w14:paraId="7D7FC050" w14:textId="3421ECAC" w:rsidR="008B4B28" w:rsidRDefault="008B4B28" w:rsidP="0069420B">
      <w:pPr>
        <w:pStyle w:val="PlainText"/>
        <w:rPr>
          <w:rFonts w:asciiTheme="majorHAnsi" w:hAnsiTheme="majorHAnsi"/>
          <w:szCs w:val="24"/>
        </w:rPr>
      </w:pPr>
      <w:r w:rsidRPr="00362E1C">
        <w:rPr>
          <w:rFonts w:asciiTheme="majorHAnsi" w:hAnsiTheme="majorHAnsi"/>
          <w:szCs w:val="24"/>
        </w:rPr>
        <w:t>$80</w:t>
      </w:r>
      <w:r w:rsidR="00626D8B">
        <w:rPr>
          <w:rFonts w:asciiTheme="majorHAnsi" w:hAnsiTheme="majorHAnsi"/>
          <w:szCs w:val="24"/>
        </w:rPr>
        <w:t> million</w:t>
      </w:r>
      <w:r w:rsidRPr="00362E1C">
        <w:rPr>
          <w:rFonts w:asciiTheme="majorHAnsi" w:hAnsiTheme="majorHAnsi"/>
          <w:szCs w:val="24"/>
        </w:rPr>
        <w:t xml:space="preserve"> to open the first dedicated road safety complex in the world: a Crash and Trauma Education Centre that will educate young drivers about the consequences of poor decisions on the road and help repeat driving offenders.</w:t>
      </w:r>
    </w:p>
    <w:p w14:paraId="68974F33" w14:textId="77777777" w:rsidR="003C5FA3" w:rsidRPr="00362E1C" w:rsidRDefault="003C5FA3" w:rsidP="0069420B">
      <w:pPr>
        <w:pStyle w:val="PlainText"/>
        <w:rPr>
          <w:rFonts w:asciiTheme="majorHAnsi" w:hAnsiTheme="majorHAnsi"/>
          <w:szCs w:val="24"/>
        </w:rPr>
      </w:pPr>
    </w:p>
    <w:p w14:paraId="2901ABE2" w14:textId="42BCA272" w:rsidR="008B4B28" w:rsidRDefault="008B4B28" w:rsidP="0069420B">
      <w:pPr>
        <w:pStyle w:val="PlainText"/>
        <w:rPr>
          <w:rFonts w:asciiTheme="majorHAnsi" w:hAnsiTheme="majorHAnsi"/>
          <w:szCs w:val="24"/>
        </w:rPr>
      </w:pPr>
      <w:r w:rsidRPr="00362E1C">
        <w:rPr>
          <w:rFonts w:asciiTheme="majorHAnsi" w:hAnsiTheme="majorHAnsi"/>
          <w:szCs w:val="24"/>
        </w:rPr>
        <w:t>$24.4</w:t>
      </w:r>
      <w:r w:rsidR="00626D8B">
        <w:rPr>
          <w:rFonts w:asciiTheme="majorHAnsi" w:hAnsiTheme="majorHAnsi"/>
          <w:szCs w:val="24"/>
        </w:rPr>
        <w:t> million</w:t>
      </w:r>
      <w:r w:rsidRPr="00362E1C">
        <w:rPr>
          <w:rFonts w:asciiTheme="majorHAnsi" w:hAnsiTheme="majorHAnsi"/>
          <w:szCs w:val="24"/>
        </w:rPr>
        <w:t xml:space="preserve"> for free defensive driving courses for Year 10 students, because young people need to know how to handle a vehicle in all conditions and situations.</w:t>
      </w:r>
    </w:p>
    <w:p w14:paraId="0FC65975" w14:textId="77777777" w:rsidR="003C5FA3" w:rsidRPr="00362E1C" w:rsidRDefault="003C5FA3" w:rsidP="0069420B">
      <w:pPr>
        <w:pStyle w:val="PlainText"/>
        <w:rPr>
          <w:rFonts w:asciiTheme="majorHAnsi" w:hAnsiTheme="majorHAnsi"/>
          <w:szCs w:val="24"/>
        </w:rPr>
      </w:pPr>
    </w:p>
    <w:p w14:paraId="402BC974" w14:textId="6B797310" w:rsidR="008B4B28" w:rsidRPr="00362E1C" w:rsidRDefault="008B4B28" w:rsidP="0069420B">
      <w:pPr>
        <w:pStyle w:val="PlainText"/>
        <w:rPr>
          <w:rFonts w:asciiTheme="majorHAnsi" w:hAnsiTheme="majorHAnsi"/>
          <w:szCs w:val="24"/>
        </w:rPr>
      </w:pPr>
      <w:r w:rsidRPr="00362E1C">
        <w:rPr>
          <w:rFonts w:asciiTheme="majorHAnsi" w:hAnsiTheme="majorHAnsi"/>
          <w:szCs w:val="24"/>
        </w:rPr>
        <w:t>$16</w:t>
      </w:r>
      <w:r w:rsidR="00626D8B">
        <w:rPr>
          <w:rFonts w:asciiTheme="majorHAnsi" w:hAnsiTheme="majorHAnsi"/>
          <w:szCs w:val="24"/>
        </w:rPr>
        <w:t> million</w:t>
      </w:r>
      <w:r w:rsidRPr="00362E1C">
        <w:rPr>
          <w:rFonts w:asciiTheme="majorHAnsi" w:hAnsiTheme="majorHAnsi"/>
          <w:szCs w:val="24"/>
        </w:rPr>
        <w:t xml:space="preserve"> to continue the L2P driver mentor program, so those who don</w:t>
      </w:r>
      <w:r w:rsidR="0069420B">
        <w:rPr>
          <w:rFonts w:asciiTheme="majorHAnsi" w:hAnsiTheme="majorHAnsi"/>
          <w:szCs w:val="24"/>
        </w:rPr>
        <w:t>’</w:t>
      </w:r>
      <w:r w:rsidRPr="00362E1C">
        <w:rPr>
          <w:rFonts w:asciiTheme="majorHAnsi" w:hAnsiTheme="majorHAnsi"/>
          <w:szCs w:val="24"/>
        </w:rPr>
        <w:t>t have access to a car can still get their licence if they need it for work.</w:t>
      </w:r>
    </w:p>
    <w:p w14:paraId="6ADC4480" w14:textId="77777777" w:rsidR="008B4B28" w:rsidRPr="00362E1C" w:rsidRDefault="008B4B28" w:rsidP="0069420B">
      <w:pPr>
        <w:pStyle w:val="PlainText"/>
        <w:rPr>
          <w:rFonts w:asciiTheme="majorHAnsi" w:hAnsiTheme="majorHAnsi"/>
          <w:szCs w:val="24"/>
        </w:rPr>
      </w:pPr>
    </w:p>
    <w:p w14:paraId="2B2D012F" w14:textId="77777777" w:rsidR="003C5FA3" w:rsidRDefault="003C5FA3">
      <w:pPr>
        <w:rPr>
          <w:rFonts w:asciiTheme="majorHAnsi" w:hAnsiTheme="majorHAnsi"/>
        </w:rPr>
      </w:pPr>
      <w:r>
        <w:rPr>
          <w:rFonts w:asciiTheme="majorHAnsi" w:hAnsiTheme="majorHAnsi"/>
        </w:rPr>
        <w:br w:type="page"/>
      </w:r>
    </w:p>
    <w:p w14:paraId="1F3CC8C8" w14:textId="47628FA1" w:rsidR="008B4B28" w:rsidRPr="003C5FA3" w:rsidRDefault="008B4B28" w:rsidP="00626D8B">
      <w:pPr>
        <w:pStyle w:val="Heading1"/>
      </w:pPr>
      <w:r w:rsidRPr="003C5FA3">
        <w:lastRenderedPageBreak/>
        <w:t>Victoria number one</w:t>
      </w:r>
    </w:p>
    <w:p w14:paraId="79EF51E2" w14:textId="77777777" w:rsidR="008B4B28" w:rsidRDefault="008B4B28" w:rsidP="0069420B">
      <w:pPr>
        <w:pStyle w:val="PlainText"/>
        <w:rPr>
          <w:rFonts w:asciiTheme="majorHAnsi" w:hAnsiTheme="majorHAnsi"/>
          <w:szCs w:val="24"/>
        </w:rPr>
      </w:pPr>
      <w:r w:rsidRPr="00362E1C">
        <w:rPr>
          <w:rFonts w:asciiTheme="majorHAnsi" w:hAnsiTheme="majorHAnsi"/>
          <w:szCs w:val="24"/>
        </w:rPr>
        <w:t>Victoria is the creative capital, home to arts, music, culture and sport, blockbuster major events, a pristine natural environment and the most liveable and multicultural city in the world.</w:t>
      </w:r>
    </w:p>
    <w:p w14:paraId="3DB28420" w14:textId="77777777" w:rsidR="003C5FA3" w:rsidRPr="00362E1C" w:rsidRDefault="003C5FA3" w:rsidP="0069420B">
      <w:pPr>
        <w:pStyle w:val="PlainText"/>
        <w:rPr>
          <w:rFonts w:asciiTheme="majorHAnsi" w:hAnsiTheme="majorHAnsi"/>
          <w:szCs w:val="24"/>
        </w:rPr>
      </w:pPr>
    </w:p>
    <w:p w14:paraId="6D2531E7" w14:textId="26B0E19D" w:rsidR="008B4B28" w:rsidRDefault="008B4B28" w:rsidP="0069420B">
      <w:pPr>
        <w:pStyle w:val="PlainText"/>
        <w:rPr>
          <w:rFonts w:asciiTheme="majorHAnsi" w:hAnsiTheme="majorHAnsi"/>
          <w:szCs w:val="24"/>
        </w:rPr>
      </w:pPr>
      <w:r w:rsidRPr="00362E1C">
        <w:rPr>
          <w:rFonts w:asciiTheme="majorHAnsi" w:hAnsiTheme="majorHAnsi"/>
          <w:szCs w:val="24"/>
        </w:rPr>
        <w:t>This is what sets us apart and this is what makes us strong. We</w:t>
      </w:r>
      <w:r w:rsidR="0069420B">
        <w:rPr>
          <w:rFonts w:asciiTheme="majorHAnsi" w:hAnsiTheme="majorHAnsi"/>
          <w:szCs w:val="24"/>
        </w:rPr>
        <w:t>’</w:t>
      </w:r>
      <w:r w:rsidRPr="00362E1C">
        <w:rPr>
          <w:rFonts w:asciiTheme="majorHAnsi" w:hAnsiTheme="majorHAnsi"/>
          <w:szCs w:val="24"/>
        </w:rPr>
        <w:t>re the leading state for new visitors, new events and new families</w:t>
      </w:r>
      <w:r w:rsidR="00626D8B">
        <w:rPr>
          <w:rFonts w:asciiTheme="majorHAnsi" w:hAnsiTheme="majorHAnsi"/>
          <w:szCs w:val="24"/>
        </w:rPr>
        <w:t xml:space="preserve"> – </w:t>
      </w:r>
      <w:r w:rsidRPr="00362E1C">
        <w:rPr>
          <w:rFonts w:asciiTheme="majorHAnsi" w:hAnsiTheme="majorHAnsi"/>
          <w:szCs w:val="24"/>
        </w:rPr>
        <w:t>and the Budget will keep Victoria number one.</w:t>
      </w:r>
    </w:p>
    <w:p w14:paraId="04838CCE" w14:textId="77777777" w:rsidR="003C5FA3" w:rsidRPr="00362E1C" w:rsidRDefault="003C5FA3" w:rsidP="0069420B">
      <w:pPr>
        <w:pStyle w:val="PlainText"/>
        <w:rPr>
          <w:rFonts w:asciiTheme="majorHAnsi" w:hAnsiTheme="majorHAnsi"/>
          <w:szCs w:val="24"/>
        </w:rPr>
      </w:pPr>
    </w:p>
    <w:p w14:paraId="46F84CD9" w14:textId="77777777" w:rsidR="008B4B28" w:rsidRPr="003C5FA3" w:rsidRDefault="008B4B28" w:rsidP="00626D8B">
      <w:pPr>
        <w:pStyle w:val="Heading2"/>
      </w:pPr>
      <w:r w:rsidRPr="003C5FA3">
        <w:t>More major events</w:t>
      </w:r>
    </w:p>
    <w:p w14:paraId="3EA90A42" w14:textId="565C9455" w:rsidR="008B4B28" w:rsidRDefault="008B4B28" w:rsidP="0069420B">
      <w:pPr>
        <w:pStyle w:val="PlainText"/>
        <w:rPr>
          <w:rFonts w:asciiTheme="majorHAnsi" w:hAnsiTheme="majorHAnsi"/>
          <w:szCs w:val="24"/>
        </w:rPr>
      </w:pPr>
      <w:r w:rsidRPr="00362E1C">
        <w:rPr>
          <w:rFonts w:asciiTheme="majorHAnsi" w:hAnsiTheme="majorHAnsi"/>
          <w:szCs w:val="24"/>
        </w:rPr>
        <w:t>Major events create local jobs, grow our economy and give Victorian families something to do and something to see, together. The Andrews Labor Government will grow Victoria</w:t>
      </w:r>
      <w:r w:rsidR="0069420B">
        <w:rPr>
          <w:rFonts w:asciiTheme="majorHAnsi" w:hAnsiTheme="majorHAnsi"/>
          <w:szCs w:val="24"/>
        </w:rPr>
        <w:t>’</w:t>
      </w:r>
      <w:r w:rsidRPr="00362E1C">
        <w:rPr>
          <w:rFonts w:asciiTheme="majorHAnsi" w:hAnsiTheme="majorHAnsi"/>
          <w:szCs w:val="24"/>
        </w:rPr>
        <w:t>s visitor economy and make sure we never lose our edge.</w:t>
      </w:r>
    </w:p>
    <w:p w14:paraId="45BD71C2" w14:textId="77777777" w:rsidR="003C5FA3" w:rsidRPr="00362E1C" w:rsidRDefault="003C5FA3" w:rsidP="0069420B">
      <w:pPr>
        <w:pStyle w:val="PlainText"/>
        <w:rPr>
          <w:rFonts w:asciiTheme="majorHAnsi" w:hAnsiTheme="majorHAnsi"/>
          <w:szCs w:val="24"/>
        </w:rPr>
      </w:pPr>
    </w:p>
    <w:p w14:paraId="75FB4F41" w14:textId="0F7C61B1" w:rsidR="008B4B28" w:rsidRDefault="008B4B28" w:rsidP="0069420B">
      <w:pPr>
        <w:pStyle w:val="PlainText"/>
        <w:rPr>
          <w:rFonts w:asciiTheme="majorHAnsi" w:hAnsiTheme="majorHAnsi"/>
          <w:szCs w:val="24"/>
        </w:rPr>
      </w:pPr>
      <w:r w:rsidRPr="00362E1C">
        <w:rPr>
          <w:rFonts w:asciiTheme="majorHAnsi" w:hAnsiTheme="majorHAnsi"/>
          <w:szCs w:val="24"/>
        </w:rPr>
        <w:t>$80</w:t>
      </w:r>
      <w:r w:rsidR="00626D8B">
        <w:rPr>
          <w:rFonts w:asciiTheme="majorHAnsi" w:hAnsiTheme="majorHAnsi"/>
          <w:szCs w:val="24"/>
        </w:rPr>
        <w:t> million</w:t>
      </w:r>
      <w:r w:rsidRPr="00362E1C">
        <w:rPr>
          <w:rFonts w:asciiTheme="majorHAnsi" w:hAnsiTheme="majorHAnsi"/>
          <w:szCs w:val="24"/>
        </w:rPr>
        <w:t xml:space="preserve"> is provided to sponsor more major events across Victoria, attracting more visitors and growing our tourism industry.</w:t>
      </w:r>
    </w:p>
    <w:p w14:paraId="0FC1FECA" w14:textId="77777777" w:rsidR="003C5FA3" w:rsidRPr="00362E1C" w:rsidRDefault="003C5FA3" w:rsidP="0069420B">
      <w:pPr>
        <w:pStyle w:val="PlainText"/>
        <w:rPr>
          <w:rFonts w:asciiTheme="majorHAnsi" w:hAnsiTheme="majorHAnsi"/>
          <w:szCs w:val="24"/>
        </w:rPr>
      </w:pPr>
    </w:p>
    <w:p w14:paraId="451C632E" w14:textId="77777777" w:rsidR="008B4B28" w:rsidRDefault="008B4B28" w:rsidP="0069420B">
      <w:pPr>
        <w:pStyle w:val="PlainText"/>
        <w:rPr>
          <w:rFonts w:asciiTheme="majorHAnsi" w:hAnsiTheme="majorHAnsi"/>
          <w:szCs w:val="24"/>
        </w:rPr>
      </w:pPr>
      <w:r w:rsidRPr="00362E1C">
        <w:rPr>
          <w:rFonts w:asciiTheme="majorHAnsi" w:hAnsiTheme="majorHAnsi"/>
          <w:szCs w:val="24"/>
        </w:rPr>
        <w:t>In addition the Stage 2 development of the Melbourne Exhibition and Convention Centre will establish Victoria as an international home for business and industry tourism.</w:t>
      </w:r>
    </w:p>
    <w:p w14:paraId="205840A9" w14:textId="77777777" w:rsidR="003C5FA3" w:rsidRPr="00362E1C" w:rsidRDefault="003C5FA3" w:rsidP="0069420B">
      <w:pPr>
        <w:pStyle w:val="PlainText"/>
        <w:rPr>
          <w:rFonts w:asciiTheme="majorHAnsi" w:hAnsiTheme="majorHAnsi"/>
          <w:szCs w:val="24"/>
        </w:rPr>
      </w:pPr>
    </w:p>
    <w:p w14:paraId="6D15AB35" w14:textId="77777777" w:rsidR="008B4B28" w:rsidRPr="003C5FA3" w:rsidRDefault="008B4B28" w:rsidP="00626D8B">
      <w:pPr>
        <w:pStyle w:val="Heading2"/>
      </w:pPr>
      <w:r w:rsidRPr="003C5FA3">
        <w:t>The Creative Capital</w:t>
      </w:r>
    </w:p>
    <w:p w14:paraId="735605BD" w14:textId="0B19D269" w:rsidR="008B4B28" w:rsidRDefault="008B4B28" w:rsidP="0069420B">
      <w:pPr>
        <w:pStyle w:val="PlainText"/>
        <w:rPr>
          <w:rFonts w:asciiTheme="majorHAnsi" w:hAnsiTheme="majorHAnsi"/>
          <w:szCs w:val="24"/>
        </w:rPr>
      </w:pPr>
      <w:r w:rsidRPr="00362E1C">
        <w:rPr>
          <w:rFonts w:asciiTheme="majorHAnsi" w:hAnsiTheme="majorHAnsi"/>
          <w:szCs w:val="24"/>
        </w:rPr>
        <w:t>Victoria</w:t>
      </w:r>
      <w:r w:rsidR="0069420B">
        <w:rPr>
          <w:rFonts w:asciiTheme="majorHAnsi" w:hAnsiTheme="majorHAnsi"/>
          <w:szCs w:val="24"/>
        </w:rPr>
        <w:t>’</w:t>
      </w:r>
      <w:r w:rsidRPr="00362E1C">
        <w:rPr>
          <w:rFonts w:asciiTheme="majorHAnsi" w:hAnsiTheme="majorHAnsi"/>
          <w:szCs w:val="24"/>
        </w:rPr>
        <w:t>s creative industries support thousands of jobs and inject hundreds of</w:t>
      </w:r>
      <w:r w:rsidR="00626D8B">
        <w:rPr>
          <w:rFonts w:asciiTheme="majorHAnsi" w:hAnsiTheme="majorHAnsi"/>
          <w:szCs w:val="24"/>
        </w:rPr>
        <w:t> million</w:t>
      </w:r>
      <w:r w:rsidRPr="00362E1C">
        <w:rPr>
          <w:rFonts w:asciiTheme="majorHAnsi" w:hAnsiTheme="majorHAnsi"/>
          <w:szCs w:val="24"/>
        </w:rPr>
        <w:t>s into our economy every year. The Budget provides more than $200</w:t>
      </w:r>
      <w:r w:rsidR="00626D8B">
        <w:rPr>
          <w:rFonts w:asciiTheme="majorHAnsi" w:hAnsiTheme="majorHAnsi"/>
          <w:szCs w:val="24"/>
        </w:rPr>
        <w:t> million</w:t>
      </w:r>
      <w:r w:rsidRPr="00362E1C">
        <w:rPr>
          <w:rFonts w:asciiTheme="majorHAnsi" w:hAnsiTheme="majorHAnsi"/>
          <w:szCs w:val="24"/>
        </w:rPr>
        <w:t xml:space="preserve"> to support Victorian arts, culture, film, television, music and design and give our creative industries a new life. This includes:</w:t>
      </w:r>
    </w:p>
    <w:p w14:paraId="74B54C7D" w14:textId="77777777" w:rsidR="003C5FA3" w:rsidRPr="00362E1C" w:rsidRDefault="003C5FA3" w:rsidP="0069420B">
      <w:pPr>
        <w:pStyle w:val="PlainText"/>
        <w:rPr>
          <w:rFonts w:asciiTheme="majorHAnsi" w:hAnsiTheme="majorHAnsi"/>
          <w:szCs w:val="24"/>
        </w:rPr>
      </w:pPr>
    </w:p>
    <w:p w14:paraId="46271CAB" w14:textId="50A25405" w:rsidR="008B4B28" w:rsidRDefault="008B4B28" w:rsidP="0069420B">
      <w:pPr>
        <w:pStyle w:val="PlainText"/>
        <w:rPr>
          <w:rFonts w:asciiTheme="majorHAnsi" w:hAnsiTheme="majorHAnsi"/>
          <w:szCs w:val="24"/>
        </w:rPr>
      </w:pPr>
      <w:r w:rsidRPr="00362E1C">
        <w:rPr>
          <w:rFonts w:asciiTheme="majorHAnsi" w:hAnsiTheme="majorHAnsi"/>
          <w:szCs w:val="24"/>
        </w:rPr>
        <w:t>$55.4</w:t>
      </w:r>
      <w:r w:rsidR="00626D8B">
        <w:rPr>
          <w:rFonts w:asciiTheme="majorHAnsi" w:hAnsiTheme="majorHAnsi"/>
          <w:szCs w:val="24"/>
        </w:rPr>
        <w:t> million</w:t>
      </w:r>
      <w:r w:rsidRPr="00362E1C">
        <w:rPr>
          <w:rFonts w:asciiTheme="majorHAnsi" w:hAnsiTheme="majorHAnsi"/>
          <w:szCs w:val="24"/>
        </w:rPr>
        <w:t xml:space="preserve"> towards an $83.1</w:t>
      </w:r>
      <w:r w:rsidR="00626D8B">
        <w:rPr>
          <w:rFonts w:asciiTheme="majorHAnsi" w:hAnsiTheme="majorHAnsi"/>
          <w:szCs w:val="24"/>
        </w:rPr>
        <w:t> million</w:t>
      </w:r>
      <w:r w:rsidRPr="00362E1C">
        <w:rPr>
          <w:rFonts w:asciiTheme="majorHAnsi" w:hAnsiTheme="majorHAnsi"/>
          <w:szCs w:val="24"/>
        </w:rPr>
        <w:t xml:space="preserve"> redevelopment of the State Library of Victoria, increasing the library</w:t>
      </w:r>
      <w:r w:rsidR="0069420B">
        <w:rPr>
          <w:rFonts w:asciiTheme="majorHAnsi" w:hAnsiTheme="majorHAnsi"/>
          <w:szCs w:val="24"/>
        </w:rPr>
        <w:t>’</w:t>
      </w:r>
      <w:r w:rsidRPr="00362E1C">
        <w:rPr>
          <w:rFonts w:asciiTheme="majorHAnsi" w:hAnsiTheme="majorHAnsi"/>
          <w:szCs w:val="24"/>
        </w:rPr>
        <w:t>s public spaces by 40 per cent and upgrading technology so lessons and workshops can be broadcast.</w:t>
      </w:r>
    </w:p>
    <w:p w14:paraId="6A4440FB" w14:textId="77777777" w:rsidR="003C5FA3" w:rsidRPr="00362E1C" w:rsidRDefault="003C5FA3" w:rsidP="0069420B">
      <w:pPr>
        <w:pStyle w:val="PlainText"/>
        <w:rPr>
          <w:rFonts w:asciiTheme="majorHAnsi" w:hAnsiTheme="majorHAnsi"/>
          <w:szCs w:val="24"/>
        </w:rPr>
      </w:pPr>
    </w:p>
    <w:p w14:paraId="6583B372" w14:textId="48587B4A" w:rsidR="008B4B28" w:rsidRPr="00362E1C" w:rsidRDefault="008B4B28" w:rsidP="0069420B">
      <w:pPr>
        <w:pStyle w:val="PlainText"/>
        <w:rPr>
          <w:rFonts w:asciiTheme="majorHAnsi" w:hAnsiTheme="majorHAnsi"/>
          <w:szCs w:val="24"/>
        </w:rPr>
      </w:pPr>
      <w:r w:rsidRPr="00362E1C">
        <w:rPr>
          <w:rFonts w:asciiTheme="majorHAnsi" w:hAnsiTheme="majorHAnsi"/>
          <w:szCs w:val="24"/>
        </w:rPr>
        <w:t>$30</w:t>
      </w:r>
      <w:r w:rsidR="00626D8B">
        <w:rPr>
          <w:rFonts w:asciiTheme="majorHAnsi" w:hAnsiTheme="majorHAnsi"/>
          <w:szCs w:val="24"/>
        </w:rPr>
        <w:t> million</w:t>
      </w:r>
      <w:r w:rsidRPr="00362E1C">
        <w:rPr>
          <w:rFonts w:asciiTheme="majorHAnsi" w:hAnsiTheme="majorHAnsi"/>
          <w:szCs w:val="24"/>
        </w:rPr>
        <w:t xml:space="preserve"> to redevelop the Geelong Performing Arts Centre, a much loved facility at the heart of the region which needs a new life to attract more events.</w:t>
      </w:r>
    </w:p>
    <w:p w14:paraId="088808C4" w14:textId="77777777" w:rsidR="008B4B28" w:rsidRPr="00362E1C" w:rsidRDefault="008B4B28" w:rsidP="0069420B">
      <w:pPr>
        <w:pStyle w:val="PlainText"/>
        <w:rPr>
          <w:rFonts w:asciiTheme="majorHAnsi" w:hAnsiTheme="majorHAnsi"/>
          <w:szCs w:val="24"/>
        </w:rPr>
      </w:pPr>
    </w:p>
    <w:p w14:paraId="65C4ED57" w14:textId="63EAE316" w:rsidR="008B4B28" w:rsidRPr="003C5FA3" w:rsidRDefault="008B4B28" w:rsidP="00626D8B">
      <w:pPr>
        <w:pStyle w:val="Highlight"/>
      </w:pPr>
      <w:r w:rsidRPr="003C5FA3">
        <w:t>$80</w:t>
      </w:r>
      <w:r w:rsidR="00626D8B">
        <w:t> million</w:t>
      </w:r>
      <w:r w:rsidRPr="003C5FA3">
        <w:t xml:space="preserve"> to bring more major events to Victoria</w:t>
      </w:r>
    </w:p>
    <w:p w14:paraId="4ED20DE7" w14:textId="130680F6" w:rsidR="008B4B28" w:rsidRPr="003C5FA3" w:rsidRDefault="008B4B28" w:rsidP="00626D8B">
      <w:pPr>
        <w:pStyle w:val="Highlight"/>
      </w:pPr>
      <w:r w:rsidRPr="003C5FA3">
        <w:t>$70</w:t>
      </w:r>
      <w:r w:rsidR="00626D8B">
        <w:t> million</w:t>
      </w:r>
      <w:r w:rsidRPr="003C5FA3">
        <w:t xml:space="preserve"> to boost Simonds Stadium capacity</w:t>
      </w:r>
    </w:p>
    <w:p w14:paraId="6B6C34F3" w14:textId="181CD29F" w:rsidR="008B4B28" w:rsidRPr="003C5FA3" w:rsidRDefault="008B4B28" w:rsidP="00626D8B">
      <w:pPr>
        <w:pStyle w:val="Highlight"/>
      </w:pPr>
      <w:r w:rsidRPr="003C5FA3">
        <w:t>$13.4</w:t>
      </w:r>
      <w:r w:rsidR="00626D8B">
        <w:t> million</w:t>
      </w:r>
      <w:r w:rsidRPr="003C5FA3">
        <w:t xml:space="preserve"> to restore the Palais Theatre</w:t>
      </w:r>
    </w:p>
    <w:p w14:paraId="31384CE8" w14:textId="77777777" w:rsidR="008B4B28" w:rsidRPr="00362E1C" w:rsidRDefault="008B4B28" w:rsidP="0069420B">
      <w:pPr>
        <w:pStyle w:val="PlainText"/>
        <w:rPr>
          <w:rFonts w:asciiTheme="majorHAnsi" w:hAnsiTheme="majorHAnsi"/>
          <w:szCs w:val="24"/>
        </w:rPr>
      </w:pPr>
    </w:p>
    <w:p w14:paraId="57EB3938" w14:textId="77777777" w:rsidR="008B4B28" w:rsidRPr="00362E1C" w:rsidRDefault="008B4B28" w:rsidP="0069420B">
      <w:pPr>
        <w:pStyle w:val="PlainText"/>
        <w:rPr>
          <w:rFonts w:asciiTheme="majorHAnsi" w:hAnsiTheme="majorHAnsi"/>
          <w:szCs w:val="24"/>
        </w:rPr>
      </w:pPr>
    </w:p>
    <w:p w14:paraId="4468334F" w14:textId="77777777" w:rsidR="00626D8B" w:rsidRDefault="00626D8B">
      <w:pPr>
        <w:rPr>
          <w:rFonts w:asciiTheme="majorHAnsi" w:hAnsiTheme="majorHAnsi"/>
        </w:rPr>
      </w:pPr>
      <w:r>
        <w:rPr>
          <w:rFonts w:asciiTheme="majorHAnsi" w:hAnsiTheme="majorHAnsi"/>
        </w:rPr>
        <w:br w:type="page"/>
      </w:r>
    </w:p>
    <w:p w14:paraId="779A0272" w14:textId="01FF90F2" w:rsidR="008B4B28" w:rsidRDefault="008B4B28" w:rsidP="0069420B">
      <w:pPr>
        <w:pStyle w:val="PlainText"/>
        <w:rPr>
          <w:rFonts w:asciiTheme="majorHAnsi" w:hAnsiTheme="majorHAnsi"/>
          <w:szCs w:val="24"/>
        </w:rPr>
      </w:pPr>
      <w:r w:rsidRPr="00362E1C">
        <w:rPr>
          <w:rFonts w:asciiTheme="majorHAnsi" w:hAnsiTheme="majorHAnsi"/>
          <w:szCs w:val="24"/>
        </w:rPr>
        <w:lastRenderedPageBreak/>
        <w:t>$13.4</w:t>
      </w:r>
      <w:r w:rsidR="00626D8B">
        <w:rPr>
          <w:rFonts w:asciiTheme="majorHAnsi" w:hAnsiTheme="majorHAnsi"/>
          <w:szCs w:val="24"/>
        </w:rPr>
        <w:t> million</w:t>
      </w:r>
      <w:r w:rsidRPr="00362E1C">
        <w:rPr>
          <w:rFonts w:asciiTheme="majorHAnsi" w:hAnsiTheme="majorHAnsi"/>
          <w:szCs w:val="24"/>
        </w:rPr>
        <w:t xml:space="preserve"> to restore and refurbish the crumbling Palais Theatre</w:t>
      </w:r>
      <w:r w:rsidR="00626D8B">
        <w:rPr>
          <w:rFonts w:asciiTheme="majorHAnsi" w:hAnsiTheme="majorHAnsi"/>
          <w:szCs w:val="24"/>
        </w:rPr>
        <w:t xml:space="preserve"> – </w:t>
      </w:r>
      <w:r w:rsidRPr="00362E1C">
        <w:rPr>
          <w:rFonts w:asciiTheme="majorHAnsi" w:hAnsiTheme="majorHAnsi"/>
          <w:szCs w:val="24"/>
        </w:rPr>
        <w:t>the spiritual home of Australian live music</w:t>
      </w:r>
      <w:r w:rsidR="00626D8B">
        <w:rPr>
          <w:rFonts w:asciiTheme="majorHAnsi" w:hAnsiTheme="majorHAnsi"/>
          <w:szCs w:val="24"/>
        </w:rPr>
        <w:t xml:space="preserve"> – </w:t>
      </w:r>
      <w:r w:rsidRPr="00362E1C">
        <w:rPr>
          <w:rFonts w:asciiTheme="majorHAnsi" w:hAnsiTheme="majorHAnsi"/>
          <w:szCs w:val="24"/>
        </w:rPr>
        <w:t>so performances can continue.</w:t>
      </w:r>
    </w:p>
    <w:p w14:paraId="577DDAD6" w14:textId="77777777" w:rsidR="003C5FA3" w:rsidRPr="00362E1C" w:rsidRDefault="003C5FA3" w:rsidP="0069420B">
      <w:pPr>
        <w:pStyle w:val="PlainText"/>
        <w:rPr>
          <w:rFonts w:asciiTheme="majorHAnsi" w:hAnsiTheme="majorHAnsi"/>
          <w:szCs w:val="24"/>
        </w:rPr>
      </w:pPr>
    </w:p>
    <w:p w14:paraId="6A5CCEB7"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The Budget also includes funding to:</w:t>
      </w:r>
    </w:p>
    <w:p w14:paraId="057333B3" w14:textId="0AAB91AA" w:rsidR="008B4B28" w:rsidRPr="00362E1C" w:rsidRDefault="008B4B28" w:rsidP="00626D8B">
      <w:pPr>
        <w:pStyle w:val="Bullet"/>
      </w:pPr>
      <w:r w:rsidRPr="00362E1C">
        <w:t>Invest in the independent arts sector so more people can get involved</w:t>
      </w:r>
    </w:p>
    <w:p w14:paraId="2F931F1D" w14:textId="5F13028F" w:rsidR="008B4B28" w:rsidRPr="00362E1C" w:rsidRDefault="008B4B28" w:rsidP="00626D8B">
      <w:pPr>
        <w:pStyle w:val="Bullet"/>
      </w:pPr>
      <w:r w:rsidRPr="00362E1C">
        <w:t>Support regional galleries and help bring the arts to new regional audiences</w:t>
      </w:r>
    </w:p>
    <w:p w14:paraId="3A1D6125" w14:textId="77560DEC" w:rsidR="008B4B28" w:rsidRPr="00362E1C" w:rsidRDefault="008B4B28" w:rsidP="00626D8B">
      <w:pPr>
        <w:pStyle w:val="Bullet"/>
      </w:pPr>
      <w:r w:rsidRPr="00362E1C">
        <w:t>Continue the National Gallery</w:t>
      </w:r>
      <w:r w:rsidR="0069420B">
        <w:t>’</w:t>
      </w:r>
      <w:r w:rsidRPr="00362E1C">
        <w:t>s Summer Program for modern art and design</w:t>
      </w:r>
    </w:p>
    <w:p w14:paraId="14249878" w14:textId="6409D564" w:rsidR="008B4B28" w:rsidRPr="00362E1C" w:rsidRDefault="008B4B28" w:rsidP="00626D8B">
      <w:pPr>
        <w:pStyle w:val="Bullet"/>
      </w:pPr>
      <w:r w:rsidRPr="00362E1C">
        <w:t>Start Music Works to boost Victorian contemporary music and support local jobs</w:t>
      </w:r>
    </w:p>
    <w:p w14:paraId="5AF9E6C5" w14:textId="684C5463" w:rsidR="008B4B28" w:rsidRPr="00362E1C" w:rsidRDefault="008B4B28" w:rsidP="00626D8B">
      <w:pPr>
        <w:pStyle w:val="Bullet"/>
      </w:pPr>
      <w:r w:rsidRPr="00362E1C">
        <w:t>Support the Victorian screen industry, including Film Victoria</w:t>
      </w:r>
    </w:p>
    <w:p w14:paraId="12413509" w14:textId="77777777" w:rsidR="003C5FA3" w:rsidRDefault="003C5FA3" w:rsidP="0069420B">
      <w:pPr>
        <w:pStyle w:val="PlainText"/>
        <w:rPr>
          <w:rFonts w:asciiTheme="majorHAnsi" w:hAnsiTheme="majorHAnsi"/>
          <w:szCs w:val="24"/>
        </w:rPr>
      </w:pPr>
    </w:p>
    <w:p w14:paraId="4016EFBB" w14:textId="77777777" w:rsidR="008B4B28" w:rsidRPr="003C5FA3" w:rsidRDefault="008B4B28" w:rsidP="00626D8B">
      <w:pPr>
        <w:pStyle w:val="Heading2"/>
      </w:pPr>
      <w:r w:rsidRPr="003C5FA3">
        <w:t>Sport</w:t>
      </w:r>
    </w:p>
    <w:p w14:paraId="4AF79C72" w14:textId="61C05017"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will upgrade Victoria</w:t>
      </w:r>
      <w:r w:rsidR="0069420B">
        <w:rPr>
          <w:rFonts w:asciiTheme="majorHAnsi" w:hAnsiTheme="majorHAnsi"/>
          <w:szCs w:val="24"/>
        </w:rPr>
        <w:t>’</w:t>
      </w:r>
      <w:r w:rsidRPr="00362E1C">
        <w:rPr>
          <w:rFonts w:asciiTheme="majorHAnsi" w:hAnsiTheme="majorHAnsi"/>
          <w:szCs w:val="24"/>
        </w:rPr>
        <w:t>s stadiums so they can host more events, more spectators, and join the MCG in the league of great sporting arenas. The Budget provides:</w:t>
      </w:r>
    </w:p>
    <w:p w14:paraId="534E4BDB" w14:textId="77777777" w:rsidR="003C5FA3" w:rsidRPr="00362E1C" w:rsidRDefault="003C5FA3" w:rsidP="0069420B">
      <w:pPr>
        <w:pStyle w:val="PlainText"/>
        <w:rPr>
          <w:rFonts w:asciiTheme="majorHAnsi" w:hAnsiTheme="majorHAnsi"/>
          <w:szCs w:val="24"/>
        </w:rPr>
      </w:pPr>
    </w:p>
    <w:p w14:paraId="18398E25" w14:textId="7244CC71" w:rsidR="008B4B28" w:rsidRDefault="008B4B28" w:rsidP="0069420B">
      <w:pPr>
        <w:pStyle w:val="PlainText"/>
        <w:rPr>
          <w:rFonts w:asciiTheme="majorHAnsi" w:hAnsiTheme="majorHAnsi"/>
          <w:szCs w:val="24"/>
        </w:rPr>
      </w:pPr>
      <w:r w:rsidRPr="00362E1C">
        <w:rPr>
          <w:rFonts w:asciiTheme="majorHAnsi" w:hAnsiTheme="majorHAnsi"/>
          <w:szCs w:val="24"/>
        </w:rPr>
        <w:t>$70</w:t>
      </w:r>
      <w:r w:rsidR="00626D8B">
        <w:rPr>
          <w:rFonts w:asciiTheme="majorHAnsi" w:hAnsiTheme="majorHAnsi"/>
          <w:szCs w:val="24"/>
        </w:rPr>
        <w:t> million</w:t>
      </w:r>
      <w:r w:rsidRPr="00362E1C">
        <w:rPr>
          <w:rFonts w:asciiTheme="majorHAnsi" w:hAnsiTheme="majorHAnsi"/>
          <w:szCs w:val="24"/>
        </w:rPr>
        <w:t xml:space="preserve"> to build a new grandstand at Geelong</w:t>
      </w:r>
      <w:r w:rsidR="0069420B">
        <w:rPr>
          <w:rFonts w:asciiTheme="majorHAnsi" w:hAnsiTheme="majorHAnsi"/>
          <w:szCs w:val="24"/>
        </w:rPr>
        <w:t>’</w:t>
      </w:r>
      <w:r w:rsidRPr="00362E1C">
        <w:rPr>
          <w:rFonts w:asciiTheme="majorHAnsi" w:hAnsiTheme="majorHAnsi"/>
          <w:szCs w:val="24"/>
        </w:rPr>
        <w:t>s Simonds Stadium, improving facilities and increasing the ground</w:t>
      </w:r>
      <w:r w:rsidR="0069420B">
        <w:rPr>
          <w:rFonts w:asciiTheme="majorHAnsi" w:hAnsiTheme="majorHAnsi"/>
          <w:szCs w:val="24"/>
        </w:rPr>
        <w:t>’</w:t>
      </w:r>
      <w:r w:rsidRPr="00362E1C">
        <w:rPr>
          <w:rFonts w:asciiTheme="majorHAnsi" w:hAnsiTheme="majorHAnsi"/>
          <w:szCs w:val="24"/>
        </w:rPr>
        <w:t>s capacity to 36,000</w:t>
      </w:r>
      <w:r w:rsidR="00626D8B">
        <w:rPr>
          <w:rFonts w:asciiTheme="majorHAnsi" w:hAnsiTheme="majorHAnsi"/>
          <w:szCs w:val="24"/>
        </w:rPr>
        <w:t xml:space="preserve"> – </w:t>
      </w:r>
      <w:r w:rsidRPr="00362E1C">
        <w:rPr>
          <w:rFonts w:asciiTheme="majorHAnsi" w:hAnsiTheme="majorHAnsi"/>
          <w:szCs w:val="24"/>
        </w:rPr>
        <w:t>a new life for Australia</w:t>
      </w:r>
      <w:r w:rsidR="0069420B">
        <w:rPr>
          <w:rFonts w:asciiTheme="majorHAnsi" w:hAnsiTheme="majorHAnsi"/>
          <w:szCs w:val="24"/>
        </w:rPr>
        <w:t>’</w:t>
      </w:r>
      <w:r w:rsidRPr="00362E1C">
        <w:rPr>
          <w:rFonts w:asciiTheme="majorHAnsi" w:hAnsiTheme="majorHAnsi"/>
          <w:szCs w:val="24"/>
        </w:rPr>
        <w:t>s proudest regional stadium.</w:t>
      </w:r>
    </w:p>
    <w:p w14:paraId="7DC0EDFE" w14:textId="77777777" w:rsidR="003C5FA3" w:rsidRPr="00362E1C" w:rsidRDefault="003C5FA3" w:rsidP="0069420B">
      <w:pPr>
        <w:pStyle w:val="PlainText"/>
        <w:rPr>
          <w:rFonts w:asciiTheme="majorHAnsi" w:hAnsiTheme="majorHAnsi"/>
          <w:szCs w:val="24"/>
        </w:rPr>
      </w:pPr>
    </w:p>
    <w:p w14:paraId="730ED4EA" w14:textId="1E2481F2" w:rsidR="008B4B28" w:rsidRDefault="008B4B28" w:rsidP="0069420B">
      <w:pPr>
        <w:pStyle w:val="PlainText"/>
        <w:rPr>
          <w:rFonts w:asciiTheme="majorHAnsi" w:hAnsiTheme="majorHAnsi"/>
          <w:szCs w:val="24"/>
        </w:rPr>
      </w:pPr>
      <w:r w:rsidRPr="00362E1C">
        <w:rPr>
          <w:rFonts w:asciiTheme="majorHAnsi" w:hAnsiTheme="majorHAnsi"/>
          <w:szCs w:val="24"/>
        </w:rPr>
        <w:t>$25</w:t>
      </w:r>
      <w:r w:rsidR="00626D8B">
        <w:rPr>
          <w:rFonts w:asciiTheme="majorHAnsi" w:hAnsiTheme="majorHAnsi"/>
          <w:szCs w:val="24"/>
        </w:rPr>
        <w:t> million</w:t>
      </w:r>
      <w:r w:rsidRPr="00362E1C">
        <w:rPr>
          <w:rFonts w:asciiTheme="majorHAnsi" w:hAnsiTheme="majorHAnsi"/>
          <w:szCs w:val="24"/>
        </w:rPr>
        <w:t xml:space="preserve"> to redevelop the historic Junction Oval in St Kilda to create an additional first-class cricket venue, building the new home of Victorian cricket, for families and professional players alike.</w:t>
      </w:r>
    </w:p>
    <w:p w14:paraId="6D771684" w14:textId="77777777" w:rsidR="003C5FA3" w:rsidRPr="00362E1C" w:rsidRDefault="003C5FA3" w:rsidP="0069420B">
      <w:pPr>
        <w:pStyle w:val="PlainText"/>
        <w:rPr>
          <w:rFonts w:asciiTheme="majorHAnsi" w:hAnsiTheme="majorHAnsi"/>
          <w:szCs w:val="24"/>
        </w:rPr>
      </w:pPr>
    </w:p>
    <w:p w14:paraId="1B0B0D0C" w14:textId="77777777"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wants to encourage more families to get active, get out on the pitch and get together in club rooms that are clean and comfortable. The Budget provides:</w:t>
      </w:r>
    </w:p>
    <w:p w14:paraId="0CA7BFDD" w14:textId="77777777" w:rsidR="003C5FA3" w:rsidRPr="00362E1C" w:rsidRDefault="003C5FA3" w:rsidP="0069420B">
      <w:pPr>
        <w:pStyle w:val="PlainText"/>
        <w:rPr>
          <w:rFonts w:asciiTheme="majorHAnsi" w:hAnsiTheme="majorHAnsi"/>
          <w:szCs w:val="24"/>
        </w:rPr>
      </w:pPr>
    </w:p>
    <w:p w14:paraId="1200388A" w14:textId="2263B93A" w:rsidR="008B4B28" w:rsidRDefault="008B4B28" w:rsidP="0069420B">
      <w:pPr>
        <w:pStyle w:val="PlainText"/>
        <w:rPr>
          <w:rFonts w:asciiTheme="majorHAnsi" w:hAnsiTheme="majorHAnsi"/>
          <w:szCs w:val="24"/>
        </w:rPr>
      </w:pPr>
      <w:r w:rsidRPr="00362E1C">
        <w:rPr>
          <w:rFonts w:asciiTheme="majorHAnsi" w:hAnsiTheme="majorHAnsi"/>
          <w:szCs w:val="24"/>
        </w:rPr>
        <w:t>$100</w:t>
      </w:r>
      <w:r w:rsidR="00626D8B">
        <w:rPr>
          <w:rFonts w:asciiTheme="majorHAnsi" w:hAnsiTheme="majorHAnsi"/>
          <w:szCs w:val="24"/>
        </w:rPr>
        <w:t> million</w:t>
      </w:r>
      <w:r w:rsidRPr="00362E1C">
        <w:rPr>
          <w:rFonts w:asciiTheme="majorHAnsi" w:hAnsiTheme="majorHAnsi"/>
          <w:szCs w:val="24"/>
        </w:rPr>
        <w:t xml:space="preserve"> for a Community Sports Infrastructure Fund, helping local clubs upgrade tired grounds and build the facilities they need to grow their membership.</w:t>
      </w:r>
    </w:p>
    <w:p w14:paraId="1A784925" w14:textId="77777777" w:rsidR="003C5FA3" w:rsidRPr="00362E1C" w:rsidRDefault="003C5FA3" w:rsidP="0069420B">
      <w:pPr>
        <w:pStyle w:val="PlainText"/>
        <w:rPr>
          <w:rFonts w:asciiTheme="majorHAnsi" w:hAnsiTheme="majorHAnsi"/>
          <w:szCs w:val="24"/>
        </w:rPr>
      </w:pPr>
    </w:p>
    <w:p w14:paraId="2D85BBEF" w14:textId="4A68EA70" w:rsidR="008B4B28" w:rsidRDefault="008B4B28" w:rsidP="0069420B">
      <w:pPr>
        <w:pStyle w:val="PlainText"/>
        <w:rPr>
          <w:rFonts w:asciiTheme="majorHAnsi" w:hAnsiTheme="majorHAnsi"/>
          <w:szCs w:val="24"/>
        </w:rPr>
      </w:pPr>
      <w:r w:rsidRPr="00362E1C">
        <w:rPr>
          <w:rFonts w:asciiTheme="majorHAnsi" w:hAnsiTheme="majorHAnsi"/>
          <w:szCs w:val="24"/>
        </w:rPr>
        <w:t>$10</w:t>
      </w:r>
      <w:r w:rsidR="00626D8B">
        <w:rPr>
          <w:rFonts w:asciiTheme="majorHAnsi" w:hAnsiTheme="majorHAnsi"/>
          <w:szCs w:val="24"/>
        </w:rPr>
        <w:t> million</w:t>
      </w:r>
      <w:r w:rsidRPr="00362E1C">
        <w:rPr>
          <w:rFonts w:asciiTheme="majorHAnsi" w:hAnsiTheme="majorHAnsi"/>
          <w:szCs w:val="24"/>
        </w:rPr>
        <w:t xml:space="preserve"> from the Fund will be used to build decent, functional female change rooms at local grounds, because no one should have to get changed in the car park.</w:t>
      </w:r>
    </w:p>
    <w:p w14:paraId="139ACB57" w14:textId="77777777" w:rsidR="003C5FA3" w:rsidRPr="00362E1C" w:rsidRDefault="003C5FA3" w:rsidP="0069420B">
      <w:pPr>
        <w:pStyle w:val="PlainText"/>
        <w:rPr>
          <w:rFonts w:asciiTheme="majorHAnsi" w:hAnsiTheme="majorHAnsi"/>
          <w:szCs w:val="24"/>
        </w:rPr>
      </w:pPr>
    </w:p>
    <w:p w14:paraId="7E878355" w14:textId="536011B6" w:rsidR="008B4B28" w:rsidRDefault="008B4B28" w:rsidP="0069420B">
      <w:pPr>
        <w:pStyle w:val="PlainText"/>
        <w:rPr>
          <w:rFonts w:asciiTheme="majorHAnsi" w:hAnsiTheme="majorHAnsi"/>
          <w:szCs w:val="24"/>
        </w:rPr>
      </w:pPr>
      <w:r w:rsidRPr="00362E1C">
        <w:rPr>
          <w:rFonts w:asciiTheme="majorHAnsi" w:hAnsiTheme="majorHAnsi"/>
          <w:szCs w:val="24"/>
        </w:rPr>
        <w:t>$14.1</w:t>
      </w:r>
      <w:r w:rsidR="00626D8B">
        <w:rPr>
          <w:rFonts w:asciiTheme="majorHAnsi" w:hAnsiTheme="majorHAnsi"/>
          <w:szCs w:val="24"/>
        </w:rPr>
        <w:t> million</w:t>
      </w:r>
      <w:r w:rsidRPr="00362E1C">
        <w:rPr>
          <w:rFonts w:asciiTheme="majorHAnsi" w:hAnsiTheme="majorHAnsi"/>
          <w:szCs w:val="24"/>
        </w:rPr>
        <w:t xml:space="preserve"> will encourage more people to get outdoors, take up sport and maintain an active, healthy lifestyle.</w:t>
      </w:r>
    </w:p>
    <w:p w14:paraId="3477733E" w14:textId="77777777" w:rsidR="003C5FA3" w:rsidRPr="00362E1C" w:rsidRDefault="003C5FA3" w:rsidP="0069420B">
      <w:pPr>
        <w:pStyle w:val="PlainText"/>
        <w:rPr>
          <w:rFonts w:asciiTheme="majorHAnsi" w:hAnsiTheme="majorHAnsi"/>
          <w:szCs w:val="24"/>
        </w:rPr>
      </w:pPr>
    </w:p>
    <w:p w14:paraId="2FC646F8" w14:textId="026141C3" w:rsidR="008B4B28" w:rsidRPr="00362E1C" w:rsidRDefault="008B4B28" w:rsidP="0069420B">
      <w:pPr>
        <w:pStyle w:val="PlainText"/>
        <w:rPr>
          <w:rFonts w:asciiTheme="majorHAnsi" w:hAnsiTheme="majorHAnsi"/>
          <w:szCs w:val="24"/>
        </w:rPr>
      </w:pPr>
      <w:r w:rsidRPr="00362E1C">
        <w:rPr>
          <w:rFonts w:asciiTheme="majorHAnsi" w:hAnsiTheme="majorHAnsi"/>
          <w:szCs w:val="24"/>
        </w:rPr>
        <w:t>$9.6</w:t>
      </w:r>
      <w:r w:rsidR="00626D8B">
        <w:rPr>
          <w:rFonts w:asciiTheme="majorHAnsi" w:hAnsiTheme="majorHAnsi"/>
          <w:szCs w:val="24"/>
        </w:rPr>
        <w:t> million</w:t>
      </w:r>
      <w:r w:rsidRPr="00362E1C">
        <w:rPr>
          <w:rFonts w:asciiTheme="majorHAnsi" w:hAnsiTheme="majorHAnsi"/>
          <w:szCs w:val="24"/>
        </w:rPr>
        <w:t xml:space="preserve"> will build 64 new netball courts in inner-city areas, supporting one of Melbourne</w:t>
      </w:r>
      <w:r w:rsidR="0069420B">
        <w:rPr>
          <w:rFonts w:asciiTheme="majorHAnsi" w:hAnsiTheme="majorHAnsi"/>
          <w:szCs w:val="24"/>
        </w:rPr>
        <w:t>’</w:t>
      </w:r>
      <w:r w:rsidRPr="00362E1C">
        <w:rPr>
          <w:rFonts w:asciiTheme="majorHAnsi" w:hAnsiTheme="majorHAnsi"/>
          <w:szCs w:val="24"/>
        </w:rPr>
        <w:t>s fastest growing sports.</w:t>
      </w:r>
    </w:p>
    <w:p w14:paraId="649D71EE" w14:textId="77777777" w:rsidR="008B4B28" w:rsidRPr="00362E1C" w:rsidRDefault="008B4B28" w:rsidP="0069420B">
      <w:pPr>
        <w:pStyle w:val="PlainText"/>
        <w:rPr>
          <w:rFonts w:asciiTheme="majorHAnsi" w:hAnsiTheme="majorHAnsi"/>
          <w:szCs w:val="24"/>
        </w:rPr>
      </w:pPr>
    </w:p>
    <w:p w14:paraId="0728AF80" w14:textId="77777777" w:rsidR="008B4B28" w:rsidRPr="003C5FA3" w:rsidRDefault="008B4B28" w:rsidP="00626D8B">
      <w:pPr>
        <w:pStyle w:val="Heading2"/>
      </w:pPr>
      <w:r w:rsidRPr="003C5FA3">
        <w:t>Multiculturalism</w:t>
      </w:r>
    </w:p>
    <w:p w14:paraId="3EE17487" w14:textId="77777777" w:rsidR="008B4B28" w:rsidRDefault="008B4B28" w:rsidP="0069420B">
      <w:pPr>
        <w:pStyle w:val="PlainText"/>
        <w:rPr>
          <w:rFonts w:asciiTheme="majorHAnsi" w:hAnsiTheme="majorHAnsi"/>
          <w:szCs w:val="24"/>
        </w:rPr>
      </w:pPr>
      <w:r w:rsidRPr="00362E1C">
        <w:rPr>
          <w:rFonts w:asciiTheme="majorHAnsi" w:hAnsiTheme="majorHAnsi"/>
          <w:szCs w:val="24"/>
        </w:rPr>
        <w:t>We live in the most diverse society in the world. The Andrews Labor Government wants to make sure all Victorians, no matter their background, can feel at home in our state. The Budget includes:</w:t>
      </w:r>
    </w:p>
    <w:p w14:paraId="658CD28F" w14:textId="77777777" w:rsidR="003C5FA3" w:rsidRPr="00362E1C" w:rsidRDefault="003C5FA3" w:rsidP="0069420B">
      <w:pPr>
        <w:pStyle w:val="PlainText"/>
        <w:rPr>
          <w:rFonts w:asciiTheme="majorHAnsi" w:hAnsiTheme="majorHAnsi"/>
          <w:szCs w:val="24"/>
        </w:rPr>
      </w:pPr>
    </w:p>
    <w:p w14:paraId="6A402D44" w14:textId="4CFE28DB" w:rsidR="008B4B28" w:rsidRDefault="008B4B28" w:rsidP="0069420B">
      <w:pPr>
        <w:pStyle w:val="PlainText"/>
        <w:rPr>
          <w:rFonts w:asciiTheme="majorHAnsi" w:hAnsiTheme="majorHAnsi"/>
          <w:szCs w:val="24"/>
        </w:rPr>
      </w:pPr>
      <w:r w:rsidRPr="00362E1C">
        <w:rPr>
          <w:rFonts w:asciiTheme="majorHAnsi" w:hAnsiTheme="majorHAnsi"/>
          <w:szCs w:val="24"/>
        </w:rPr>
        <w:t>$37.9</w:t>
      </w:r>
      <w:r w:rsidR="00626D8B">
        <w:rPr>
          <w:rFonts w:asciiTheme="majorHAnsi" w:hAnsiTheme="majorHAnsi"/>
          <w:szCs w:val="24"/>
        </w:rPr>
        <w:t> million</w:t>
      </w:r>
      <w:r w:rsidRPr="00362E1C">
        <w:rPr>
          <w:rFonts w:asciiTheme="majorHAnsi" w:hAnsiTheme="majorHAnsi"/>
          <w:szCs w:val="24"/>
        </w:rPr>
        <w:t xml:space="preserve"> in community projects to build relationships, promote harmony and make our state even stronger and $11</w:t>
      </w:r>
      <w:r w:rsidR="00626D8B">
        <w:rPr>
          <w:rFonts w:asciiTheme="majorHAnsi" w:hAnsiTheme="majorHAnsi"/>
          <w:szCs w:val="24"/>
        </w:rPr>
        <w:t> million</w:t>
      </w:r>
      <w:r w:rsidRPr="00362E1C">
        <w:rPr>
          <w:rFonts w:asciiTheme="majorHAnsi" w:hAnsiTheme="majorHAnsi"/>
          <w:szCs w:val="24"/>
        </w:rPr>
        <w:t xml:space="preserve"> to support our state</w:t>
      </w:r>
      <w:r w:rsidR="0069420B">
        <w:rPr>
          <w:rFonts w:asciiTheme="majorHAnsi" w:hAnsiTheme="majorHAnsi"/>
          <w:szCs w:val="24"/>
        </w:rPr>
        <w:t>’</w:t>
      </w:r>
      <w:r w:rsidRPr="00362E1C">
        <w:rPr>
          <w:rFonts w:asciiTheme="majorHAnsi" w:hAnsiTheme="majorHAnsi"/>
          <w:szCs w:val="24"/>
        </w:rPr>
        <w:t>s bustling cultural precincts.</w:t>
      </w:r>
    </w:p>
    <w:p w14:paraId="6676AB43" w14:textId="77777777" w:rsidR="003C5FA3" w:rsidRPr="00362E1C" w:rsidRDefault="003C5FA3" w:rsidP="0069420B">
      <w:pPr>
        <w:pStyle w:val="PlainText"/>
        <w:rPr>
          <w:rFonts w:asciiTheme="majorHAnsi" w:hAnsiTheme="majorHAnsi"/>
          <w:szCs w:val="24"/>
        </w:rPr>
      </w:pPr>
    </w:p>
    <w:p w14:paraId="4E4EAAB2" w14:textId="77777777" w:rsidR="00626D8B" w:rsidRDefault="00626D8B">
      <w:pPr>
        <w:rPr>
          <w:rFonts w:asciiTheme="majorHAnsi" w:hAnsiTheme="majorHAnsi"/>
          <w:color w:val="943634" w:themeColor="accent2" w:themeShade="BF"/>
          <w:sz w:val="36"/>
          <w:szCs w:val="36"/>
        </w:rPr>
      </w:pPr>
      <w:r>
        <w:br w:type="page"/>
      </w:r>
    </w:p>
    <w:p w14:paraId="3B157BD2" w14:textId="6C853BA9" w:rsidR="008B4B28" w:rsidRPr="003C5FA3" w:rsidRDefault="008B4B28" w:rsidP="00626D8B">
      <w:pPr>
        <w:pStyle w:val="Heading2"/>
      </w:pPr>
      <w:r w:rsidRPr="003C5FA3">
        <w:lastRenderedPageBreak/>
        <w:t>Environment</w:t>
      </w:r>
    </w:p>
    <w:p w14:paraId="423BF344" w14:textId="77777777"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investing in the future of our pristine natural environment so more families can get outdoors and experience it together.</w:t>
      </w:r>
    </w:p>
    <w:p w14:paraId="71951815" w14:textId="77777777" w:rsidR="003C5FA3" w:rsidRPr="00362E1C" w:rsidRDefault="003C5FA3" w:rsidP="0069420B">
      <w:pPr>
        <w:pStyle w:val="PlainText"/>
        <w:rPr>
          <w:rFonts w:asciiTheme="majorHAnsi" w:hAnsiTheme="majorHAnsi"/>
          <w:szCs w:val="24"/>
        </w:rPr>
      </w:pPr>
    </w:p>
    <w:p w14:paraId="10F05897" w14:textId="3366A7FE" w:rsidR="008B4B28" w:rsidRDefault="008B4B28" w:rsidP="0069420B">
      <w:pPr>
        <w:pStyle w:val="PlainText"/>
        <w:rPr>
          <w:rFonts w:asciiTheme="majorHAnsi" w:hAnsiTheme="majorHAnsi"/>
          <w:szCs w:val="24"/>
        </w:rPr>
      </w:pPr>
      <w:r w:rsidRPr="00362E1C">
        <w:rPr>
          <w:rFonts w:asciiTheme="majorHAnsi" w:hAnsiTheme="majorHAnsi"/>
          <w:szCs w:val="24"/>
        </w:rPr>
        <w:t>The Budget provides $118</w:t>
      </w:r>
      <w:r w:rsidR="00626D8B">
        <w:rPr>
          <w:rFonts w:asciiTheme="majorHAnsi" w:hAnsiTheme="majorHAnsi"/>
          <w:szCs w:val="24"/>
        </w:rPr>
        <w:t> million</w:t>
      </w:r>
      <w:r w:rsidRPr="00362E1C">
        <w:rPr>
          <w:rFonts w:asciiTheme="majorHAnsi" w:hAnsiTheme="majorHAnsi"/>
          <w:szCs w:val="24"/>
        </w:rPr>
        <w:t xml:space="preserve"> to give families a safe, enjoyable and comfortable way to see our natural assets. This includes:</w:t>
      </w:r>
    </w:p>
    <w:p w14:paraId="7FC9C94C" w14:textId="77777777" w:rsidR="003C5FA3" w:rsidRPr="00362E1C" w:rsidRDefault="003C5FA3" w:rsidP="0069420B">
      <w:pPr>
        <w:pStyle w:val="PlainText"/>
        <w:rPr>
          <w:rFonts w:asciiTheme="majorHAnsi" w:hAnsiTheme="majorHAnsi"/>
          <w:szCs w:val="24"/>
        </w:rPr>
      </w:pPr>
    </w:p>
    <w:p w14:paraId="6F834702" w14:textId="46F444F1" w:rsidR="008B4B28" w:rsidRPr="00362E1C" w:rsidRDefault="008B4B28" w:rsidP="0069420B">
      <w:pPr>
        <w:pStyle w:val="PlainText"/>
        <w:rPr>
          <w:rFonts w:asciiTheme="majorHAnsi" w:hAnsiTheme="majorHAnsi"/>
          <w:szCs w:val="24"/>
        </w:rPr>
      </w:pPr>
      <w:r w:rsidRPr="00362E1C">
        <w:rPr>
          <w:rFonts w:asciiTheme="majorHAnsi" w:hAnsiTheme="majorHAnsi"/>
          <w:szCs w:val="24"/>
        </w:rPr>
        <w:t>$11</w:t>
      </w:r>
      <w:r w:rsidR="00626D8B">
        <w:rPr>
          <w:rFonts w:asciiTheme="majorHAnsi" w:hAnsiTheme="majorHAnsi"/>
          <w:szCs w:val="24"/>
        </w:rPr>
        <w:t> million</w:t>
      </w:r>
      <w:r w:rsidRPr="00362E1C">
        <w:rPr>
          <w:rFonts w:asciiTheme="majorHAnsi" w:hAnsiTheme="majorHAnsi"/>
          <w:szCs w:val="24"/>
        </w:rPr>
        <w:t xml:space="preserve"> to upgrade dilapidated buildings, toilets, paths and roads and build new facilities in national and state parks across Victoria.</w:t>
      </w:r>
    </w:p>
    <w:p w14:paraId="1A4813BC" w14:textId="545A4A78" w:rsidR="008B4B28" w:rsidRDefault="008B4B28" w:rsidP="0069420B">
      <w:pPr>
        <w:pStyle w:val="PlainText"/>
        <w:rPr>
          <w:rFonts w:asciiTheme="majorHAnsi" w:hAnsiTheme="majorHAnsi"/>
          <w:szCs w:val="24"/>
        </w:rPr>
      </w:pPr>
      <w:r w:rsidRPr="00362E1C">
        <w:rPr>
          <w:rFonts w:asciiTheme="majorHAnsi" w:hAnsiTheme="majorHAnsi"/>
          <w:szCs w:val="24"/>
        </w:rPr>
        <w:t>$5.8</w:t>
      </w:r>
      <w:r w:rsidR="00626D8B">
        <w:rPr>
          <w:rFonts w:asciiTheme="majorHAnsi" w:hAnsiTheme="majorHAnsi"/>
          <w:szCs w:val="24"/>
        </w:rPr>
        <w:t> million</w:t>
      </w:r>
      <w:r w:rsidRPr="00362E1C">
        <w:rPr>
          <w:rFonts w:asciiTheme="majorHAnsi" w:hAnsiTheme="majorHAnsi"/>
          <w:szCs w:val="24"/>
        </w:rPr>
        <w:t xml:space="preserve"> to continue free entry at Victoria</w:t>
      </w:r>
      <w:r w:rsidR="0069420B">
        <w:rPr>
          <w:rFonts w:asciiTheme="majorHAnsi" w:hAnsiTheme="majorHAnsi"/>
          <w:szCs w:val="24"/>
        </w:rPr>
        <w:t>’</w:t>
      </w:r>
      <w:r w:rsidRPr="00362E1C">
        <w:rPr>
          <w:rFonts w:asciiTheme="majorHAnsi" w:hAnsiTheme="majorHAnsi"/>
          <w:szCs w:val="24"/>
        </w:rPr>
        <w:t>s zoos for children under 16 on weekends, public holidays and during school holidays, and $9</w:t>
      </w:r>
      <w:r w:rsidR="00626D8B">
        <w:rPr>
          <w:rFonts w:asciiTheme="majorHAnsi" w:hAnsiTheme="majorHAnsi"/>
          <w:szCs w:val="24"/>
        </w:rPr>
        <w:t> million</w:t>
      </w:r>
      <w:r w:rsidRPr="00362E1C">
        <w:rPr>
          <w:rFonts w:asciiTheme="majorHAnsi" w:hAnsiTheme="majorHAnsi"/>
          <w:szCs w:val="24"/>
        </w:rPr>
        <w:t xml:space="preserve"> to complete the new and exciting Predator Prey precinct at Melbourne Zoo.</w:t>
      </w:r>
    </w:p>
    <w:p w14:paraId="7B3C698F" w14:textId="77777777" w:rsidR="003C5FA3" w:rsidRPr="00362E1C" w:rsidRDefault="003C5FA3" w:rsidP="0069420B">
      <w:pPr>
        <w:pStyle w:val="PlainText"/>
        <w:rPr>
          <w:rFonts w:asciiTheme="majorHAnsi" w:hAnsiTheme="majorHAnsi"/>
          <w:szCs w:val="24"/>
        </w:rPr>
      </w:pPr>
    </w:p>
    <w:p w14:paraId="5A29DE73" w14:textId="2523F017" w:rsidR="008B4B28" w:rsidRDefault="008B4B28" w:rsidP="0069420B">
      <w:pPr>
        <w:pStyle w:val="PlainText"/>
        <w:rPr>
          <w:rFonts w:asciiTheme="majorHAnsi" w:hAnsiTheme="majorHAnsi"/>
          <w:szCs w:val="24"/>
        </w:rPr>
      </w:pPr>
      <w:r w:rsidRPr="00362E1C">
        <w:rPr>
          <w:rFonts w:asciiTheme="majorHAnsi" w:hAnsiTheme="majorHAnsi"/>
          <w:szCs w:val="24"/>
        </w:rPr>
        <w:t>$13.5</w:t>
      </w:r>
      <w:r w:rsidR="00626D8B">
        <w:rPr>
          <w:rFonts w:asciiTheme="majorHAnsi" w:hAnsiTheme="majorHAnsi"/>
          <w:szCs w:val="24"/>
        </w:rPr>
        <w:t> million</w:t>
      </w:r>
      <w:r w:rsidRPr="00362E1C">
        <w:rPr>
          <w:rFonts w:asciiTheme="majorHAnsi" w:hAnsiTheme="majorHAnsi"/>
          <w:szCs w:val="24"/>
        </w:rPr>
        <w:t xml:space="preserve"> to complete the Portarlington Safe Harbour project, giving the pier a new life as a hub for boating, recreation and the local aquaculture industry.</w:t>
      </w:r>
    </w:p>
    <w:p w14:paraId="57AA8404" w14:textId="77777777" w:rsidR="003C5FA3" w:rsidRPr="00362E1C" w:rsidRDefault="003C5FA3" w:rsidP="0069420B">
      <w:pPr>
        <w:pStyle w:val="PlainText"/>
        <w:rPr>
          <w:rFonts w:asciiTheme="majorHAnsi" w:hAnsiTheme="majorHAnsi"/>
          <w:szCs w:val="24"/>
        </w:rPr>
      </w:pPr>
    </w:p>
    <w:p w14:paraId="1347C2BD" w14:textId="0083A148" w:rsidR="008B4B28" w:rsidRDefault="008B4B28" w:rsidP="0069420B">
      <w:pPr>
        <w:pStyle w:val="PlainText"/>
        <w:rPr>
          <w:rFonts w:asciiTheme="majorHAnsi" w:hAnsiTheme="majorHAnsi"/>
          <w:szCs w:val="24"/>
        </w:rPr>
      </w:pPr>
      <w:r w:rsidRPr="00362E1C">
        <w:rPr>
          <w:rFonts w:asciiTheme="majorHAnsi" w:hAnsiTheme="majorHAnsi"/>
          <w:szCs w:val="24"/>
        </w:rPr>
        <w:t>$50</w:t>
      </w:r>
      <w:r w:rsidR="00626D8B">
        <w:rPr>
          <w:rFonts w:asciiTheme="majorHAnsi" w:hAnsiTheme="majorHAnsi"/>
          <w:szCs w:val="24"/>
        </w:rPr>
        <w:t> million</w:t>
      </w:r>
      <w:r w:rsidRPr="00362E1C">
        <w:rPr>
          <w:rFonts w:asciiTheme="majorHAnsi" w:hAnsiTheme="majorHAnsi"/>
          <w:szCs w:val="24"/>
        </w:rPr>
        <w:t xml:space="preserve"> to continue planned burning on public land, which reduces bushfire risk, and $7</w:t>
      </w:r>
      <w:r w:rsidR="00626D8B">
        <w:rPr>
          <w:rFonts w:asciiTheme="majorHAnsi" w:hAnsiTheme="majorHAnsi"/>
          <w:szCs w:val="24"/>
        </w:rPr>
        <w:t> million</w:t>
      </w:r>
      <w:r w:rsidRPr="00362E1C">
        <w:rPr>
          <w:rFonts w:asciiTheme="majorHAnsi" w:hAnsiTheme="majorHAnsi"/>
          <w:szCs w:val="24"/>
        </w:rPr>
        <w:t xml:space="preserve"> to remove hazardous trees next to roads and tracks.</w:t>
      </w:r>
    </w:p>
    <w:p w14:paraId="43976B0A" w14:textId="77777777" w:rsidR="003C5FA3" w:rsidRPr="00362E1C" w:rsidRDefault="003C5FA3" w:rsidP="0069420B">
      <w:pPr>
        <w:pStyle w:val="PlainText"/>
        <w:rPr>
          <w:rFonts w:asciiTheme="majorHAnsi" w:hAnsiTheme="majorHAnsi"/>
          <w:szCs w:val="24"/>
        </w:rPr>
      </w:pPr>
    </w:p>
    <w:p w14:paraId="430681C9" w14:textId="77777777" w:rsidR="008B4B28" w:rsidRDefault="008B4B28" w:rsidP="0069420B">
      <w:pPr>
        <w:pStyle w:val="PlainText"/>
        <w:rPr>
          <w:rFonts w:asciiTheme="majorHAnsi" w:hAnsiTheme="majorHAnsi"/>
          <w:szCs w:val="24"/>
        </w:rPr>
      </w:pPr>
      <w:r w:rsidRPr="00362E1C">
        <w:rPr>
          <w:rFonts w:asciiTheme="majorHAnsi" w:hAnsiTheme="majorHAnsi"/>
          <w:szCs w:val="24"/>
        </w:rPr>
        <w:t>A new mountain bike facility at Harcourt, and a 144 kilometre trail through the Grampians National Park, will also be funded to bring more tourists to our regions.</w:t>
      </w:r>
    </w:p>
    <w:p w14:paraId="22F23374" w14:textId="77777777" w:rsidR="003C5FA3" w:rsidRPr="00362E1C" w:rsidRDefault="003C5FA3" w:rsidP="0069420B">
      <w:pPr>
        <w:pStyle w:val="PlainText"/>
        <w:rPr>
          <w:rFonts w:asciiTheme="majorHAnsi" w:hAnsiTheme="majorHAnsi"/>
          <w:szCs w:val="24"/>
        </w:rPr>
      </w:pPr>
    </w:p>
    <w:p w14:paraId="6BADCD8A" w14:textId="77777777" w:rsidR="008B4B28" w:rsidRDefault="008B4B28" w:rsidP="0069420B">
      <w:pPr>
        <w:pStyle w:val="PlainText"/>
        <w:rPr>
          <w:rFonts w:asciiTheme="majorHAnsi" w:hAnsiTheme="majorHAnsi"/>
          <w:szCs w:val="24"/>
        </w:rPr>
      </w:pPr>
      <w:r w:rsidRPr="00362E1C">
        <w:rPr>
          <w:rFonts w:asciiTheme="majorHAnsi" w:hAnsiTheme="majorHAnsi"/>
          <w:szCs w:val="24"/>
        </w:rPr>
        <w:t>Climate change is back on the agenda. Schools, businesses and farmers will get the support they need to become more sustainable.</w:t>
      </w:r>
    </w:p>
    <w:p w14:paraId="40ACB44B" w14:textId="77777777" w:rsidR="003C5FA3" w:rsidRPr="00362E1C" w:rsidRDefault="003C5FA3" w:rsidP="0069420B">
      <w:pPr>
        <w:pStyle w:val="PlainText"/>
        <w:rPr>
          <w:rFonts w:asciiTheme="majorHAnsi" w:hAnsiTheme="majorHAnsi"/>
          <w:szCs w:val="24"/>
        </w:rPr>
      </w:pPr>
    </w:p>
    <w:p w14:paraId="05B318F4" w14:textId="21FC3B57" w:rsidR="008B4B28" w:rsidRPr="00362E1C" w:rsidRDefault="008B4B28" w:rsidP="0069420B">
      <w:pPr>
        <w:pStyle w:val="PlainText"/>
        <w:rPr>
          <w:rFonts w:asciiTheme="majorHAnsi" w:hAnsiTheme="majorHAnsi"/>
          <w:szCs w:val="24"/>
        </w:rPr>
      </w:pPr>
      <w:r w:rsidRPr="00362E1C">
        <w:rPr>
          <w:rFonts w:asciiTheme="majorHAnsi" w:hAnsiTheme="majorHAnsi"/>
          <w:szCs w:val="24"/>
        </w:rPr>
        <w:t>The Budget also includes $45</w:t>
      </w:r>
      <w:r w:rsidR="00626D8B">
        <w:rPr>
          <w:rFonts w:asciiTheme="majorHAnsi" w:hAnsiTheme="majorHAnsi"/>
          <w:szCs w:val="24"/>
        </w:rPr>
        <w:t> million</w:t>
      </w:r>
      <w:r w:rsidRPr="00362E1C">
        <w:rPr>
          <w:rFonts w:asciiTheme="majorHAnsi" w:hAnsiTheme="majorHAnsi"/>
          <w:szCs w:val="24"/>
        </w:rPr>
        <w:t xml:space="preserve"> to protect our rivers and waterways, improve the health of agricultural land and help farmers manage water use more efficiently.</w:t>
      </w:r>
    </w:p>
    <w:p w14:paraId="42D0F8D2" w14:textId="77777777" w:rsidR="008B4B28" w:rsidRPr="00362E1C" w:rsidRDefault="008B4B28" w:rsidP="0069420B">
      <w:pPr>
        <w:pStyle w:val="PlainText"/>
        <w:rPr>
          <w:rFonts w:asciiTheme="majorHAnsi" w:hAnsiTheme="majorHAnsi"/>
          <w:szCs w:val="24"/>
        </w:rPr>
      </w:pPr>
    </w:p>
    <w:p w14:paraId="65E66242" w14:textId="3283C29E" w:rsidR="008B4B28" w:rsidRPr="003C5FA3" w:rsidRDefault="008B4B28" w:rsidP="00626D8B">
      <w:pPr>
        <w:pStyle w:val="Highlight"/>
      </w:pPr>
      <w:r w:rsidRPr="003C5FA3">
        <w:t>$11</w:t>
      </w:r>
      <w:r w:rsidR="00626D8B">
        <w:t> million</w:t>
      </w:r>
      <w:r w:rsidRPr="003C5FA3">
        <w:t xml:space="preserve"> to improve facilities in national and state parks</w:t>
      </w:r>
    </w:p>
    <w:p w14:paraId="5254733D" w14:textId="11D2EA2C" w:rsidR="008B4B28" w:rsidRPr="003C5FA3" w:rsidRDefault="008B4B28" w:rsidP="00626D8B">
      <w:pPr>
        <w:pStyle w:val="Highlight"/>
      </w:pPr>
      <w:r w:rsidRPr="003C5FA3">
        <w:t>$9</w:t>
      </w:r>
      <w:r w:rsidR="00626D8B">
        <w:t> million</w:t>
      </w:r>
      <w:r w:rsidRPr="003C5FA3">
        <w:t xml:space="preserve"> for Melbourne Zoo</w:t>
      </w:r>
      <w:r w:rsidR="0069420B" w:rsidRPr="003C5FA3">
        <w:t>’</w:t>
      </w:r>
      <w:r w:rsidRPr="003C5FA3">
        <w:t>s Predator Prey precinct</w:t>
      </w:r>
    </w:p>
    <w:p w14:paraId="0CD5CF45" w14:textId="77777777" w:rsidR="008B4B28" w:rsidRPr="00362E1C" w:rsidRDefault="008B4B28" w:rsidP="0069420B">
      <w:pPr>
        <w:pStyle w:val="PlainText"/>
        <w:rPr>
          <w:rFonts w:asciiTheme="majorHAnsi" w:hAnsiTheme="majorHAnsi"/>
          <w:szCs w:val="24"/>
        </w:rPr>
      </w:pPr>
    </w:p>
    <w:p w14:paraId="017D30F5" w14:textId="77777777" w:rsidR="008B4B28" w:rsidRPr="00362E1C" w:rsidRDefault="008B4B28" w:rsidP="0069420B">
      <w:pPr>
        <w:pStyle w:val="PlainText"/>
        <w:rPr>
          <w:rFonts w:asciiTheme="majorHAnsi" w:hAnsiTheme="majorHAnsi"/>
          <w:szCs w:val="24"/>
        </w:rPr>
      </w:pPr>
    </w:p>
    <w:p w14:paraId="3ACBE4E5" w14:textId="77777777" w:rsidR="008B4B28" w:rsidRPr="00362E1C" w:rsidRDefault="008B4B28" w:rsidP="0069420B">
      <w:pPr>
        <w:pStyle w:val="PlainText"/>
        <w:rPr>
          <w:rFonts w:asciiTheme="majorHAnsi" w:hAnsiTheme="majorHAnsi"/>
          <w:szCs w:val="24"/>
        </w:rPr>
      </w:pPr>
    </w:p>
    <w:p w14:paraId="3B190062" w14:textId="77777777" w:rsidR="008B4B28" w:rsidRPr="00362E1C" w:rsidRDefault="008B4B28" w:rsidP="0069420B">
      <w:pPr>
        <w:pStyle w:val="PlainText"/>
        <w:rPr>
          <w:rFonts w:asciiTheme="majorHAnsi" w:hAnsiTheme="majorHAnsi"/>
          <w:szCs w:val="24"/>
        </w:rPr>
      </w:pPr>
    </w:p>
    <w:p w14:paraId="50484DD1" w14:textId="77777777" w:rsidR="003C5FA3" w:rsidRDefault="003C5FA3">
      <w:pPr>
        <w:rPr>
          <w:rFonts w:asciiTheme="majorHAnsi" w:hAnsiTheme="majorHAnsi"/>
        </w:rPr>
      </w:pPr>
      <w:r>
        <w:rPr>
          <w:rFonts w:asciiTheme="majorHAnsi" w:hAnsiTheme="majorHAnsi"/>
        </w:rPr>
        <w:br w:type="page"/>
      </w:r>
    </w:p>
    <w:p w14:paraId="493070B7" w14:textId="665B1BD9" w:rsidR="008B4B28" w:rsidRPr="00EA7CA9" w:rsidRDefault="008B4B28" w:rsidP="00626D8B">
      <w:pPr>
        <w:pStyle w:val="Heading1"/>
      </w:pPr>
      <w:r w:rsidRPr="00EA7CA9">
        <w:lastRenderedPageBreak/>
        <w:t>Safe, just and fair</w:t>
      </w:r>
    </w:p>
    <w:p w14:paraId="74CDA4AF" w14:textId="4D1D80E9" w:rsidR="00EA7CA9" w:rsidRDefault="00EA7CA9" w:rsidP="00EA7CA9">
      <w:pPr>
        <w:pStyle w:val="PlainText"/>
        <w:rPr>
          <w:rFonts w:asciiTheme="majorHAnsi" w:hAnsiTheme="majorHAnsi"/>
          <w:szCs w:val="24"/>
        </w:rPr>
      </w:pPr>
      <w:r w:rsidRPr="00362E1C">
        <w:rPr>
          <w:rFonts w:asciiTheme="majorHAnsi" w:hAnsiTheme="majorHAnsi"/>
          <w:szCs w:val="24"/>
        </w:rPr>
        <w:t>All families deserve fairness and every child deserves every</w:t>
      </w:r>
      <w:r>
        <w:rPr>
          <w:rFonts w:asciiTheme="majorHAnsi" w:hAnsiTheme="majorHAnsi"/>
          <w:szCs w:val="24"/>
        </w:rPr>
        <w:t xml:space="preserve"> </w:t>
      </w:r>
      <w:r w:rsidRPr="00362E1C">
        <w:rPr>
          <w:rFonts w:asciiTheme="majorHAnsi" w:hAnsiTheme="majorHAnsi"/>
          <w:szCs w:val="24"/>
        </w:rPr>
        <w:t>chance. The 2015-16 Victorian Budget focuses on the building blocks of our safe, just and fair society, providing support to families when they need it.</w:t>
      </w:r>
    </w:p>
    <w:p w14:paraId="7FE74993" w14:textId="77777777" w:rsidR="00EA7CA9" w:rsidRPr="00362E1C" w:rsidRDefault="00EA7CA9" w:rsidP="00EA7CA9">
      <w:pPr>
        <w:pStyle w:val="PlainText"/>
        <w:rPr>
          <w:rFonts w:asciiTheme="majorHAnsi" w:hAnsiTheme="majorHAnsi"/>
          <w:szCs w:val="24"/>
        </w:rPr>
      </w:pPr>
    </w:p>
    <w:p w14:paraId="1033B49B" w14:textId="77777777" w:rsidR="00EA7CA9" w:rsidRPr="00EA7CA9" w:rsidRDefault="00EA7CA9" w:rsidP="00626D8B">
      <w:pPr>
        <w:pStyle w:val="Heading2"/>
      </w:pPr>
      <w:r w:rsidRPr="00EA7CA9">
        <w:t>Family violence</w:t>
      </w:r>
    </w:p>
    <w:p w14:paraId="2AA4487F" w14:textId="77777777" w:rsidR="00EA7CA9" w:rsidRDefault="00EA7CA9" w:rsidP="00EA7CA9">
      <w:pPr>
        <w:pStyle w:val="PlainText"/>
        <w:rPr>
          <w:rFonts w:asciiTheme="majorHAnsi" w:hAnsiTheme="majorHAnsi"/>
          <w:szCs w:val="24"/>
        </w:rPr>
      </w:pPr>
      <w:r w:rsidRPr="00362E1C">
        <w:rPr>
          <w:rFonts w:asciiTheme="majorHAnsi" w:hAnsiTheme="majorHAnsi"/>
          <w:szCs w:val="24"/>
        </w:rPr>
        <w:t>One Australian woman is killed by her current or former partner every week. This is our number one law and order issue and Australia</w:t>
      </w:r>
      <w:r>
        <w:rPr>
          <w:rFonts w:asciiTheme="majorHAnsi" w:hAnsiTheme="majorHAnsi"/>
          <w:szCs w:val="24"/>
        </w:rPr>
        <w:t>’</w:t>
      </w:r>
      <w:r w:rsidRPr="00362E1C">
        <w:rPr>
          <w:rFonts w:asciiTheme="majorHAnsi" w:hAnsiTheme="majorHAnsi"/>
          <w:szCs w:val="24"/>
        </w:rPr>
        <w:t>s first Royal Commission into Family Violence will give us the answers.</w:t>
      </w:r>
    </w:p>
    <w:p w14:paraId="66FE91EC" w14:textId="77777777" w:rsidR="00EA7CA9" w:rsidRPr="00362E1C" w:rsidRDefault="00EA7CA9" w:rsidP="00EA7CA9">
      <w:pPr>
        <w:pStyle w:val="PlainText"/>
        <w:rPr>
          <w:rFonts w:asciiTheme="majorHAnsi" w:hAnsiTheme="majorHAnsi"/>
          <w:szCs w:val="24"/>
        </w:rPr>
      </w:pPr>
    </w:p>
    <w:p w14:paraId="7B7DEDB9" w14:textId="186AE761" w:rsidR="00EA7CA9" w:rsidRPr="00362E1C" w:rsidRDefault="00EA7CA9" w:rsidP="00EA7CA9">
      <w:pPr>
        <w:pStyle w:val="PlainText"/>
        <w:rPr>
          <w:rFonts w:asciiTheme="majorHAnsi" w:hAnsiTheme="majorHAnsi"/>
          <w:szCs w:val="24"/>
        </w:rPr>
      </w:pPr>
      <w:r w:rsidRPr="00362E1C">
        <w:rPr>
          <w:rFonts w:asciiTheme="majorHAnsi" w:hAnsiTheme="majorHAnsi"/>
          <w:szCs w:val="24"/>
        </w:rPr>
        <w:t>The Budget provides $81.3</w:t>
      </w:r>
      <w:r w:rsidR="00626D8B">
        <w:rPr>
          <w:rFonts w:asciiTheme="majorHAnsi" w:hAnsiTheme="majorHAnsi"/>
          <w:szCs w:val="24"/>
        </w:rPr>
        <w:t> million</w:t>
      </w:r>
      <w:r w:rsidRPr="00362E1C">
        <w:rPr>
          <w:rFonts w:asciiTheme="majorHAnsi" w:hAnsiTheme="majorHAnsi"/>
          <w:szCs w:val="24"/>
        </w:rPr>
        <w:t xml:space="preserve"> to support the work of the Royal Commission, and to take immediate action to protect women and children and hold perpetrators accountable.</w:t>
      </w:r>
    </w:p>
    <w:p w14:paraId="2915DE40" w14:textId="77777777" w:rsidR="00EA7CA9" w:rsidRDefault="00EA7CA9" w:rsidP="0069420B">
      <w:pPr>
        <w:pStyle w:val="PlainText"/>
        <w:rPr>
          <w:rFonts w:asciiTheme="majorHAnsi" w:hAnsiTheme="majorHAnsi"/>
          <w:szCs w:val="24"/>
        </w:rPr>
      </w:pPr>
    </w:p>
    <w:p w14:paraId="3BF363AE" w14:textId="50926C52" w:rsidR="008B4B28" w:rsidRDefault="008B4B28" w:rsidP="0069420B">
      <w:pPr>
        <w:pStyle w:val="PlainText"/>
        <w:rPr>
          <w:rFonts w:asciiTheme="majorHAnsi" w:hAnsiTheme="majorHAnsi"/>
          <w:szCs w:val="24"/>
        </w:rPr>
      </w:pPr>
      <w:r w:rsidRPr="00362E1C">
        <w:rPr>
          <w:rFonts w:asciiTheme="majorHAnsi" w:hAnsiTheme="majorHAnsi"/>
          <w:szCs w:val="24"/>
        </w:rPr>
        <w:t>This funding will relieve the pressure on strained family</w:t>
      </w:r>
      <w:r w:rsidR="00EA7CA9">
        <w:rPr>
          <w:rFonts w:asciiTheme="majorHAnsi" w:hAnsiTheme="majorHAnsi"/>
          <w:szCs w:val="24"/>
        </w:rPr>
        <w:t xml:space="preserve"> </w:t>
      </w:r>
      <w:r w:rsidRPr="00362E1C">
        <w:rPr>
          <w:rFonts w:asciiTheme="majorHAnsi" w:hAnsiTheme="majorHAnsi"/>
          <w:szCs w:val="24"/>
        </w:rPr>
        <w:t>violence support services until the Royal Commission reports back to the community in early 2016. The Labor Government will be guided by the recommendations of the Royal Commission in the future.</w:t>
      </w:r>
    </w:p>
    <w:p w14:paraId="1C52664D" w14:textId="77777777" w:rsidR="00EA7CA9" w:rsidRPr="00362E1C" w:rsidRDefault="00EA7CA9" w:rsidP="0069420B">
      <w:pPr>
        <w:pStyle w:val="PlainText"/>
        <w:rPr>
          <w:rFonts w:asciiTheme="majorHAnsi" w:hAnsiTheme="majorHAnsi"/>
          <w:szCs w:val="24"/>
        </w:rPr>
      </w:pPr>
    </w:p>
    <w:p w14:paraId="0343CFE6" w14:textId="77777777" w:rsidR="008B4B28" w:rsidRPr="00EA7CA9" w:rsidRDefault="008B4B28" w:rsidP="00626D8B">
      <w:pPr>
        <w:pStyle w:val="Heading2"/>
      </w:pPr>
      <w:r w:rsidRPr="00EA7CA9">
        <w:t>Vulnerable children and families</w:t>
      </w:r>
    </w:p>
    <w:p w14:paraId="5B8B5B2F" w14:textId="189C0C47" w:rsidR="008B4B28" w:rsidRDefault="008B4B28" w:rsidP="0069420B">
      <w:pPr>
        <w:pStyle w:val="PlainText"/>
        <w:rPr>
          <w:rFonts w:asciiTheme="majorHAnsi" w:hAnsiTheme="majorHAnsi"/>
          <w:szCs w:val="24"/>
        </w:rPr>
      </w:pPr>
      <w:r w:rsidRPr="00362E1C">
        <w:rPr>
          <w:rFonts w:asciiTheme="majorHAnsi" w:hAnsiTheme="majorHAnsi"/>
          <w:szCs w:val="24"/>
        </w:rPr>
        <w:t>The safety of Victoria</w:t>
      </w:r>
      <w:r w:rsidR="0069420B">
        <w:rPr>
          <w:rFonts w:asciiTheme="majorHAnsi" w:hAnsiTheme="majorHAnsi"/>
          <w:szCs w:val="24"/>
        </w:rPr>
        <w:t>’</w:t>
      </w:r>
      <w:r w:rsidRPr="00362E1C">
        <w:rPr>
          <w:rFonts w:asciiTheme="majorHAnsi" w:hAnsiTheme="majorHAnsi"/>
          <w:szCs w:val="24"/>
        </w:rPr>
        <w:t>s children is a shared responsibility. When the most vulnerable members of our population are at risk of danger, it is the Government</w:t>
      </w:r>
      <w:r w:rsidR="0069420B">
        <w:rPr>
          <w:rFonts w:asciiTheme="majorHAnsi" w:hAnsiTheme="majorHAnsi"/>
          <w:szCs w:val="24"/>
        </w:rPr>
        <w:t>’</w:t>
      </w:r>
      <w:r w:rsidRPr="00362E1C">
        <w:rPr>
          <w:rFonts w:asciiTheme="majorHAnsi" w:hAnsiTheme="majorHAnsi"/>
          <w:szCs w:val="24"/>
        </w:rPr>
        <w:t>s duty to step in and protect them.</w:t>
      </w:r>
    </w:p>
    <w:p w14:paraId="257724CF" w14:textId="77777777" w:rsidR="00EA7CA9" w:rsidRPr="00362E1C" w:rsidRDefault="00EA7CA9" w:rsidP="0069420B">
      <w:pPr>
        <w:pStyle w:val="PlainText"/>
        <w:rPr>
          <w:rFonts w:asciiTheme="majorHAnsi" w:hAnsiTheme="majorHAnsi"/>
          <w:szCs w:val="24"/>
        </w:rPr>
      </w:pPr>
    </w:p>
    <w:p w14:paraId="0C31A851" w14:textId="25B17F8E" w:rsidR="008B4B28" w:rsidRDefault="008B4B28" w:rsidP="0069420B">
      <w:pPr>
        <w:pStyle w:val="PlainText"/>
        <w:rPr>
          <w:rFonts w:asciiTheme="majorHAnsi" w:hAnsiTheme="majorHAnsi"/>
          <w:szCs w:val="24"/>
        </w:rPr>
      </w:pPr>
      <w:r w:rsidRPr="00362E1C">
        <w:rPr>
          <w:rFonts w:asciiTheme="majorHAnsi" w:hAnsiTheme="majorHAnsi"/>
          <w:szCs w:val="24"/>
        </w:rPr>
        <w:t>Investment in children and family services will grow by</w:t>
      </w:r>
      <w:r w:rsidR="00EA7CA9">
        <w:rPr>
          <w:rFonts w:asciiTheme="majorHAnsi" w:hAnsiTheme="majorHAnsi"/>
          <w:szCs w:val="24"/>
        </w:rPr>
        <w:t xml:space="preserve"> </w:t>
      </w:r>
      <w:r w:rsidRPr="00362E1C">
        <w:rPr>
          <w:rFonts w:asciiTheme="majorHAnsi" w:hAnsiTheme="majorHAnsi"/>
          <w:szCs w:val="24"/>
        </w:rPr>
        <w:t>14.4 per cent in 2015-16, compared to growth of 6.6 per cent on average over the last four years.</w:t>
      </w:r>
    </w:p>
    <w:p w14:paraId="66CBD1D8" w14:textId="77777777" w:rsidR="00EA7CA9" w:rsidRPr="00362E1C" w:rsidRDefault="00EA7CA9" w:rsidP="0069420B">
      <w:pPr>
        <w:pStyle w:val="PlainText"/>
        <w:rPr>
          <w:rFonts w:asciiTheme="majorHAnsi" w:hAnsiTheme="majorHAnsi"/>
          <w:szCs w:val="24"/>
        </w:rPr>
      </w:pPr>
    </w:p>
    <w:p w14:paraId="6812E259" w14:textId="73356935"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investing $257</w:t>
      </w:r>
      <w:r w:rsidR="00626D8B">
        <w:rPr>
          <w:rFonts w:asciiTheme="majorHAnsi" w:hAnsiTheme="majorHAnsi"/>
          <w:szCs w:val="24"/>
        </w:rPr>
        <w:t> million</w:t>
      </w:r>
      <w:r w:rsidRPr="00362E1C">
        <w:rPr>
          <w:rFonts w:asciiTheme="majorHAnsi" w:hAnsiTheme="majorHAnsi"/>
          <w:szCs w:val="24"/>
        </w:rPr>
        <w:t xml:space="preserve"> in Victoria</w:t>
      </w:r>
      <w:r w:rsidR="0069420B">
        <w:rPr>
          <w:rFonts w:asciiTheme="majorHAnsi" w:hAnsiTheme="majorHAnsi"/>
          <w:szCs w:val="24"/>
        </w:rPr>
        <w:t>’</w:t>
      </w:r>
      <w:r w:rsidRPr="00362E1C">
        <w:rPr>
          <w:rFonts w:asciiTheme="majorHAnsi" w:hAnsiTheme="majorHAnsi"/>
          <w:szCs w:val="24"/>
        </w:rPr>
        <w:t>s child protection system, so children, their families and their carers get the support they need.</w:t>
      </w:r>
    </w:p>
    <w:p w14:paraId="343E3199" w14:textId="77777777" w:rsidR="00EA7CA9" w:rsidRPr="00362E1C" w:rsidRDefault="00EA7CA9" w:rsidP="0069420B">
      <w:pPr>
        <w:pStyle w:val="PlainText"/>
        <w:rPr>
          <w:rFonts w:asciiTheme="majorHAnsi" w:hAnsiTheme="majorHAnsi"/>
          <w:szCs w:val="24"/>
        </w:rPr>
      </w:pPr>
    </w:p>
    <w:p w14:paraId="37824FA4" w14:textId="44D25C42" w:rsidR="008B4B28" w:rsidRDefault="008B4B28" w:rsidP="0069420B">
      <w:pPr>
        <w:pStyle w:val="PlainText"/>
        <w:rPr>
          <w:rFonts w:asciiTheme="majorHAnsi" w:hAnsiTheme="majorHAnsi"/>
          <w:szCs w:val="24"/>
        </w:rPr>
      </w:pPr>
      <w:r w:rsidRPr="00362E1C">
        <w:rPr>
          <w:rFonts w:asciiTheme="majorHAnsi" w:hAnsiTheme="majorHAnsi"/>
          <w:szCs w:val="24"/>
        </w:rPr>
        <w:t>The Budget invests $48.1</w:t>
      </w:r>
      <w:r w:rsidR="00626D8B">
        <w:rPr>
          <w:rFonts w:asciiTheme="majorHAnsi" w:hAnsiTheme="majorHAnsi"/>
          <w:szCs w:val="24"/>
        </w:rPr>
        <w:t> million</w:t>
      </w:r>
      <w:r w:rsidRPr="00362E1C">
        <w:rPr>
          <w:rFonts w:asciiTheme="majorHAnsi" w:hAnsiTheme="majorHAnsi"/>
          <w:szCs w:val="24"/>
        </w:rPr>
        <w:t xml:space="preserve"> for Child FIRST and Family Services to improve early intervention, to help prevent abuse and neglect before it occurs, or before it gets worse.</w:t>
      </w:r>
    </w:p>
    <w:p w14:paraId="51018429" w14:textId="77777777" w:rsidR="00EA7CA9" w:rsidRPr="00362E1C" w:rsidRDefault="00EA7CA9" w:rsidP="0069420B">
      <w:pPr>
        <w:pStyle w:val="PlainText"/>
        <w:rPr>
          <w:rFonts w:asciiTheme="majorHAnsi" w:hAnsiTheme="majorHAnsi"/>
          <w:szCs w:val="24"/>
        </w:rPr>
      </w:pPr>
    </w:p>
    <w:p w14:paraId="1D362238" w14:textId="4D56AB50" w:rsidR="008B4B28" w:rsidRDefault="008B4B28" w:rsidP="0069420B">
      <w:pPr>
        <w:pStyle w:val="PlainText"/>
        <w:rPr>
          <w:rFonts w:asciiTheme="majorHAnsi" w:hAnsiTheme="majorHAnsi"/>
          <w:szCs w:val="24"/>
        </w:rPr>
      </w:pPr>
      <w:r w:rsidRPr="00362E1C">
        <w:rPr>
          <w:rFonts w:asciiTheme="majorHAnsi" w:hAnsiTheme="majorHAnsi"/>
          <w:szCs w:val="24"/>
        </w:rPr>
        <w:t>The Budget also provides $65.4</w:t>
      </w:r>
      <w:r w:rsidR="00626D8B">
        <w:rPr>
          <w:rFonts w:asciiTheme="majorHAnsi" w:hAnsiTheme="majorHAnsi"/>
          <w:szCs w:val="24"/>
        </w:rPr>
        <w:t> million</w:t>
      </w:r>
      <w:r w:rsidRPr="00362E1C">
        <w:rPr>
          <w:rFonts w:asciiTheme="majorHAnsi" w:hAnsiTheme="majorHAnsi"/>
          <w:szCs w:val="24"/>
        </w:rPr>
        <w:t xml:space="preserve"> to employ more than 110 child protection workers to respond to reports of abuse and neglect and expand child protection capacity statewide.</w:t>
      </w:r>
    </w:p>
    <w:p w14:paraId="423800F8" w14:textId="77777777" w:rsidR="00EA7CA9" w:rsidRPr="00362E1C" w:rsidRDefault="00EA7CA9" w:rsidP="0069420B">
      <w:pPr>
        <w:pStyle w:val="PlainText"/>
        <w:rPr>
          <w:rFonts w:asciiTheme="majorHAnsi" w:hAnsiTheme="majorHAnsi"/>
          <w:szCs w:val="24"/>
        </w:rPr>
      </w:pPr>
    </w:p>
    <w:p w14:paraId="40CB7770" w14:textId="6EABC06C" w:rsidR="008B4B28" w:rsidRPr="00362E1C" w:rsidRDefault="008B4B28" w:rsidP="0069420B">
      <w:pPr>
        <w:pStyle w:val="PlainText"/>
        <w:rPr>
          <w:rFonts w:asciiTheme="majorHAnsi" w:hAnsiTheme="majorHAnsi"/>
          <w:szCs w:val="24"/>
        </w:rPr>
      </w:pPr>
      <w:r w:rsidRPr="00362E1C">
        <w:rPr>
          <w:rFonts w:asciiTheme="majorHAnsi" w:hAnsiTheme="majorHAnsi"/>
          <w:szCs w:val="24"/>
        </w:rPr>
        <w:t>Foster carers make a great sacrifice to care for our most vulnerable children. The Budget invests $31.4</w:t>
      </w:r>
      <w:r w:rsidR="00626D8B">
        <w:rPr>
          <w:rFonts w:asciiTheme="majorHAnsi" w:hAnsiTheme="majorHAnsi"/>
          <w:szCs w:val="24"/>
        </w:rPr>
        <w:t> million</w:t>
      </w:r>
      <w:r w:rsidRPr="00362E1C">
        <w:rPr>
          <w:rFonts w:asciiTheme="majorHAnsi" w:hAnsiTheme="majorHAnsi"/>
          <w:szCs w:val="24"/>
        </w:rPr>
        <w:t xml:space="preserve"> to consolidate allowances to provide greater support to carers, helping them meet their costs.</w:t>
      </w:r>
    </w:p>
    <w:p w14:paraId="555A1156" w14:textId="77777777" w:rsidR="008B4B28" w:rsidRPr="00362E1C" w:rsidRDefault="008B4B28" w:rsidP="0069420B">
      <w:pPr>
        <w:pStyle w:val="PlainText"/>
        <w:rPr>
          <w:rFonts w:asciiTheme="majorHAnsi" w:hAnsiTheme="majorHAnsi"/>
          <w:szCs w:val="24"/>
        </w:rPr>
      </w:pPr>
    </w:p>
    <w:p w14:paraId="7B57FADD" w14:textId="77777777" w:rsidR="008B4B28" w:rsidRPr="00EA7CA9" w:rsidRDefault="008B4B28" w:rsidP="00626D8B">
      <w:pPr>
        <w:pStyle w:val="Highlight"/>
      </w:pPr>
      <w:r w:rsidRPr="00EA7CA9">
        <w:t>Urgent support for strained family violence services</w:t>
      </w:r>
    </w:p>
    <w:p w14:paraId="793FDC54" w14:textId="77777777" w:rsidR="008B4B28" w:rsidRPr="00EA7CA9" w:rsidRDefault="008B4B28" w:rsidP="00626D8B">
      <w:pPr>
        <w:pStyle w:val="Highlight"/>
      </w:pPr>
      <w:r w:rsidRPr="00EA7CA9">
        <w:t>Additional funding to protect our most vulnerable children</w:t>
      </w:r>
    </w:p>
    <w:p w14:paraId="21F48006" w14:textId="59C19FE8" w:rsidR="008B4B28" w:rsidRPr="00EA7CA9" w:rsidRDefault="008B4B28" w:rsidP="00626D8B">
      <w:pPr>
        <w:pStyle w:val="Highlight"/>
      </w:pPr>
      <w:r w:rsidRPr="00EA7CA9">
        <w:t>$45.5</w:t>
      </w:r>
      <w:r w:rsidR="00626D8B">
        <w:t> million</w:t>
      </w:r>
      <w:r w:rsidRPr="00EA7CA9">
        <w:t xml:space="preserve"> to help famili</w:t>
      </w:r>
      <w:r w:rsidR="00626D8B">
        <w:t>es and communities overcome ice </w:t>
      </w:r>
      <w:r w:rsidRPr="00EA7CA9">
        <w:t>addiction</w:t>
      </w:r>
    </w:p>
    <w:p w14:paraId="3BE0233F" w14:textId="77777777" w:rsidR="008B4B28" w:rsidRPr="00362E1C" w:rsidRDefault="008B4B28" w:rsidP="0069420B">
      <w:pPr>
        <w:pStyle w:val="PlainText"/>
        <w:rPr>
          <w:rFonts w:asciiTheme="majorHAnsi" w:hAnsiTheme="majorHAnsi"/>
          <w:szCs w:val="24"/>
        </w:rPr>
      </w:pPr>
    </w:p>
    <w:p w14:paraId="20B50327" w14:textId="77777777" w:rsidR="008B4B28" w:rsidRPr="00362E1C" w:rsidRDefault="008B4B28" w:rsidP="0069420B">
      <w:pPr>
        <w:pStyle w:val="PlainText"/>
        <w:rPr>
          <w:rFonts w:asciiTheme="majorHAnsi" w:hAnsiTheme="majorHAnsi"/>
          <w:szCs w:val="24"/>
        </w:rPr>
      </w:pPr>
    </w:p>
    <w:p w14:paraId="46078816" w14:textId="77777777" w:rsidR="008B4B28" w:rsidRPr="00362E1C" w:rsidRDefault="008B4B28" w:rsidP="0069420B">
      <w:pPr>
        <w:pStyle w:val="PlainText"/>
        <w:rPr>
          <w:rFonts w:asciiTheme="majorHAnsi" w:hAnsiTheme="majorHAnsi"/>
          <w:szCs w:val="24"/>
        </w:rPr>
      </w:pPr>
    </w:p>
    <w:p w14:paraId="58361D6C" w14:textId="407D85B6" w:rsidR="008B4B28" w:rsidRPr="00362E1C" w:rsidRDefault="008B4B28" w:rsidP="0069420B">
      <w:pPr>
        <w:pStyle w:val="PlainText"/>
        <w:rPr>
          <w:rFonts w:asciiTheme="majorHAnsi" w:hAnsiTheme="majorHAnsi"/>
          <w:szCs w:val="24"/>
        </w:rPr>
      </w:pPr>
      <w:r w:rsidRPr="00362E1C">
        <w:rPr>
          <w:rFonts w:asciiTheme="majorHAnsi" w:hAnsiTheme="majorHAnsi"/>
          <w:szCs w:val="24"/>
        </w:rPr>
        <w:t>The Andrews Labor Government will remove barriers in</w:t>
      </w:r>
      <w:r w:rsidR="00EA7CA9">
        <w:rPr>
          <w:rFonts w:asciiTheme="majorHAnsi" w:hAnsiTheme="majorHAnsi"/>
          <w:szCs w:val="24"/>
        </w:rPr>
        <w:t xml:space="preserve"> </w:t>
      </w:r>
      <w:r w:rsidRPr="00362E1C">
        <w:rPr>
          <w:rFonts w:asciiTheme="majorHAnsi" w:hAnsiTheme="majorHAnsi"/>
          <w:szCs w:val="24"/>
        </w:rPr>
        <w:t>the system, helping children transitioning to permanent care and providing pathways for those who are leaving care. The Budget also includes:</w:t>
      </w:r>
    </w:p>
    <w:p w14:paraId="2F139658" w14:textId="6F10BEF2" w:rsidR="008B4B28" w:rsidRPr="00362E1C" w:rsidRDefault="008B4B28" w:rsidP="00626D8B">
      <w:pPr>
        <w:pStyle w:val="Bullet"/>
      </w:pPr>
      <w:r w:rsidRPr="00362E1C">
        <w:t>$21.3</w:t>
      </w:r>
      <w:r w:rsidR="00626D8B">
        <w:t> million</w:t>
      </w:r>
      <w:r w:rsidRPr="00362E1C">
        <w:t xml:space="preserve"> to help young people leave out-of-home care and gain independence</w:t>
      </w:r>
    </w:p>
    <w:p w14:paraId="1D7B8D34" w14:textId="1A80A06E" w:rsidR="008B4B28" w:rsidRPr="00362E1C" w:rsidRDefault="008B4B28" w:rsidP="00626D8B">
      <w:pPr>
        <w:pStyle w:val="Bullet"/>
      </w:pPr>
      <w:r w:rsidRPr="00362E1C">
        <w:t>$20.8</w:t>
      </w:r>
      <w:r w:rsidR="00626D8B">
        <w:t> million</w:t>
      </w:r>
      <w:r w:rsidRPr="00362E1C">
        <w:t xml:space="preserve"> to help families who are at risk of having their children placed in out-of-home care and help children in out-of-home care reunite with their families</w:t>
      </w:r>
    </w:p>
    <w:p w14:paraId="27E4D890" w14:textId="6FF4802A" w:rsidR="008B4B28" w:rsidRPr="00362E1C" w:rsidRDefault="008B4B28" w:rsidP="00626D8B">
      <w:pPr>
        <w:pStyle w:val="Bullet"/>
      </w:pPr>
      <w:r w:rsidRPr="00362E1C">
        <w:t>$11.7</w:t>
      </w:r>
      <w:r w:rsidR="00626D8B">
        <w:t> million</w:t>
      </w:r>
      <w:r w:rsidRPr="00362E1C">
        <w:t xml:space="preserve"> to support permanent care services, securing places for more children</w:t>
      </w:r>
    </w:p>
    <w:p w14:paraId="1154C988" w14:textId="13EBD20B" w:rsidR="008B4B28" w:rsidRDefault="008B4B28" w:rsidP="00626D8B">
      <w:pPr>
        <w:pStyle w:val="Bullet"/>
      </w:pPr>
      <w:r w:rsidRPr="00362E1C">
        <w:t>$39</w:t>
      </w:r>
      <w:r w:rsidR="00626D8B">
        <w:t> million</w:t>
      </w:r>
      <w:r w:rsidRPr="00362E1C">
        <w:t xml:space="preserve"> to expand out-of-home care placements and a further $6.3</w:t>
      </w:r>
      <w:r w:rsidR="00626D8B">
        <w:t> million</w:t>
      </w:r>
      <w:r w:rsidRPr="00362E1C">
        <w:t xml:space="preserve"> to upgrade residential care homes across Victoria</w:t>
      </w:r>
    </w:p>
    <w:p w14:paraId="488FB1E8" w14:textId="77777777" w:rsidR="00EA7CA9" w:rsidRPr="00362E1C" w:rsidRDefault="00EA7CA9" w:rsidP="00626D8B">
      <w:pPr>
        <w:pStyle w:val="PlainText"/>
      </w:pPr>
    </w:p>
    <w:p w14:paraId="38B1583A" w14:textId="77777777" w:rsidR="00EA7CA9" w:rsidRPr="00EA7CA9" w:rsidRDefault="00EA7CA9" w:rsidP="00626D8B">
      <w:pPr>
        <w:pStyle w:val="Heading2"/>
      </w:pPr>
      <w:r w:rsidRPr="00EA7CA9">
        <w:t>Ice Action Plan</w:t>
      </w:r>
    </w:p>
    <w:p w14:paraId="0692720E" w14:textId="77777777" w:rsidR="00EA7CA9" w:rsidRPr="00362E1C" w:rsidRDefault="00EA7CA9" w:rsidP="00EA7CA9">
      <w:pPr>
        <w:pStyle w:val="PlainText"/>
        <w:rPr>
          <w:rFonts w:asciiTheme="majorHAnsi" w:hAnsiTheme="majorHAnsi"/>
          <w:szCs w:val="24"/>
        </w:rPr>
      </w:pPr>
      <w:r w:rsidRPr="00362E1C">
        <w:rPr>
          <w:rFonts w:asciiTheme="majorHAnsi" w:hAnsiTheme="majorHAnsi"/>
          <w:szCs w:val="24"/>
        </w:rPr>
        <w:t>In communities across our state, ice is on the rise and it</w:t>
      </w:r>
      <w:r>
        <w:rPr>
          <w:rFonts w:asciiTheme="majorHAnsi" w:hAnsiTheme="majorHAnsi"/>
          <w:szCs w:val="24"/>
        </w:rPr>
        <w:t>’</w:t>
      </w:r>
      <w:r w:rsidRPr="00362E1C">
        <w:rPr>
          <w:rFonts w:asciiTheme="majorHAnsi" w:hAnsiTheme="majorHAnsi"/>
          <w:szCs w:val="24"/>
        </w:rPr>
        <w:t>s ruining people</w:t>
      </w:r>
      <w:r>
        <w:rPr>
          <w:rFonts w:asciiTheme="majorHAnsi" w:hAnsiTheme="majorHAnsi"/>
          <w:szCs w:val="24"/>
        </w:rPr>
        <w:t>’</w:t>
      </w:r>
      <w:r w:rsidRPr="00362E1C">
        <w:rPr>
          <w:rFonts w:asciiTheme="majorHAnsi" w:hAnsiTheme="majorHAnsi"/>
          <w:szCs w:val="24"/>
        </w:rPr>
        <w:t>s lives. If users go without treatment, and families go without support, more lives will be lost.</w:t>
      </w:r>
    </w:p>
    <w:p w14:paraId="3B2E336A" w14:textId="7DBCFF1E" w:rsidR="00EA7CA9" w:rsidRPr="00362E1C" w:rsidRDefault="00EA7CA9" w:rsidP="00EA7CA9">
      <w:pPr>
        <w:pStyle w:val="PlainText"/>
        <w:rPr>
          <w:rFonts w:asciiTheme="majorHAnsi" w:hAnsiTheme="majorHAnsi"/>
          <w:szCs w:val="24"/>
        </w:rPr>
      </w:pPr>
      <w:r w:rsidRPr="00362E1C">
        <w:rPr>
          <w:rFonts w:asciiTheme="majorHAnsi" w:hAnsiTheme="majorHAnsi"/>
          <w:szCs w:val="24"/>
        </w:rPr>
        <w:t>The Budget provides $45.5</w:t>
      </w:r>
      <w:r w:rsidR="00626D8B">
        <w:rPr>
          <w:rFonts w:asciiTheme="majorHAnsi" w:hAnsiTheme="majorHAnsi"/>
          <w:szCs w:val="24"/>
        </w:rPr>
        <w:t> million</w:t>
      </w:r>
      <w:r w:rsidRPr="00362E1C">
        <w:rPr>
          <w:rFonts w:asciiTheme="majorHAnsi" w:hAnsiTheme="majorHAnsi"/>
          <w:szCs w:val="24"/>
        </w:rPr>
        <w:t xml:space="preserve"> to fund the Andrews Labor Government</w:t>
      </w:r>
      <w:r>
        <w:rPr>
          <w:rFonts w:asciiTheme="majorHAnsi" w:hAnsiTheme="majorHAnsi"/>
          <w:szCs w:val="24"/>
        </w:rPr>
        <w:t>’</w:t>
      </w:r>
      <w:r w:rsidRPr="00362E1C">
        <w:rPr>
          <w:rFonts w:asciiTheme="majorHAnsi" w:hAnsiTheme="majorHAnsi"/>
          <w:szCs w:val="24"/>
        </w:rPr>
        <w:t>s Ice Action Plan, which was developed alongside Victoria Police and health experts. This includes:</w:t>
      </w:r>
    </w:p>
    <w:p w14:paraId="7677496A" w14:textId="08A2D72A" w:rsidR="00EA7CA9" w:rsidRPr="00362E1C" w:rsidRDefault="00EA7CA9" w:rsidP="00EA7CA9">
      <w:pPr>
        <w:pStyle w:val="PlainText"/>
        <w:numPr>
          <w:ilvl w:val="0"/>
          <w:numId w:val="6"/>
        </w:numPr>
        <w:rPr>
          <w:rFonts w:asciiTheme="majorHAnsi" w:hAnsiTheme="majorHAnsi"/>
          <w:szCs w:val="24"/>
        </w:rPr>
      </w:pPr>
      <w:r w:rsidRPr="00362E1C">
        <w:rPr>
          <w:rFonts w:asciiTheme="majorHAnsi" w:hAnsiTheme="majorHAnsi"/>
          <w:szCs w:val="24"/>
        </w:rPr>
        <w:t>$4.6</w:t>
      </w:r>
      <w:r w:rsidR="00626D8B">
        <w:rPr>
          <w:rFonts w:asciiTheme="majorHAnsi" w:hAnsiTheme="majorHAnsi"/>
          <w:szCs w:val="24"/>
        </w:rPr>
        <w:t> million</w:t>
      </w:r>
      <w:r w:rsidRPr="00362E1C">
        <w:rPr>
          <w:rFonts w:asciiTheme="majorHAnsi" w:hAnsiTheme="majorHAnsi"/>
          <w:szCs w:val="24"/>
        </w:rPr>
        <w:t xml:space="preserve"> to help families identify and manage ice users</w:t>
      </w:r>
    </w:p>
    <w:p w14:paraId="59485487" w14:textId="77777777" w:rsidR="00EA7CA9" w:rsidRDefault="00EA7CA9" w:rsidP="00EA7CA9">
      <w:pPr>
        <w:pStyle w:val="PlainText"/>
        <w:numPr>
          <w:ilvl w:val="0"/>
          <w:numId w:val="6"/>
        </w:numPr>
        <w:rPr>
          <w:rFonts w:asciiTheme="majorHAnsi" w:hAnsiTheme="majorHAnsi"/>
          <w:szCs w:val="24"/>
        </w:rPr>
      </w:pPr>
      <w:r w:rsidRPr="00362E1C">
        <w:rPr>
          <w:rFonts w:asciiTheme="majorHAnsi" w:hAnsiTheme="majorHAnsi"/>
          <w:szCs w:val="24"/>
        </w:rPr>
        <w:t>$400,000 to help frontline workers deal with the risk of getting attacked at work</w:t>
      </w:r>
    </w:p>
    <w:p w14:paraId="46DFA3F9" w14:textId="2B593E7B" w:rsidR="00EA7CA9" w:rsidRPr="00EA7CA9" w:rsidRDefault="00EA7CA9" w:rsidP="00EA7CA9">
      <w:pPr>
        <w:pStyle w:val="PlainText"/>
        <w:numPr>
          <w:ilvl w:val="0"/>
          <w:numId w:val="6"/>
        </w:numPr>
        <w:rPr>
          <w:rFonts w:asciiTheme="majorHAnsi" w:hAnsiTheme="majorHAnsi"/>
          <w:szCs w:val="24"/>
        </w:rPr>
      </w:pPr>
      <w:r w:rsidRPr="00EA7CA9">
        <w:rPr>
          <w:rFonts w:asciiTheme="majorHAnsi" w:hAnsiTheme="majorHAnsi"/>
          <w:szCs w:val="24"/>
        </w:rPr>
        <w:t>$18</w:t>
      </w:r>
      <w:r w:rsidR="00626D8B">
        <w:rPr>
          <w:rFonts w:asciiTheme="majorHAnsi" w:hAnsiTheme="majorHAnsi"/>
          <w:szCs w:val="24"/>
        </w:rPr>
        <w:t> million</w:t>
      </w:r>
      <w:r w:rsidRPr="00EA7CA9">
        <w:rPr>
          <w:rFonts w:asciiTheme="majorHAnsi" w:hAnsiTheme="majorHAnsi"/>
          <w:szCs w:val="24"/>
        </w:rPr>
        <w:t xml:space="preserve"> to expand drug treatment and rehabilitation so users can get the help they need</w:t>
      </w:r>
    </w:p>
    <w:p w14:paraId="1E8A3F76" w14:textId="77777777" w:rsidR="00EA7CA9" w:rsidRPr="00626D8B" w:rsidRDefault="00EA7CA9" w:rsidP="00626D8B">
      <w:pPr>
        <w:pStyle w:val="PlainText"/>
      </w:pPr>
    </w:p>
    <w:p w14:paraId="7CC4293D" w14:textId="77777777" w:rsidR="008B4B28" w:rsidRPr="00EA7CA9" w:rsidRDefault="008B4B28" w:rsidP="00626D8B">
      <w:pPr>
        <w:pStyle w:val="Heading2"/>
      </w:pPr>
      <w:r w:rsidRPr="00EA7CA9">
        <w:t>Housing</w:t>
      </w:r>
    </w:p>
    <w:p w14:paraId="0C6F0A44" w14:textId="77777777"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taking action to help Victorian families stay in their home, stay in their community and stay together. The Budget invests:</w:t>
      </w:r>
    </w:p>
    <w:p w14:paraId="4BA8E5CD" w14:textId="77777777" w:rsidR="00EA7CA9" w:rsidRPr="00362E1C" w:rsidRDefault="00EA7CA9" w:rsidP="0069420B">
      <w:pPr>
        <w:pStyle w:val="PlainText"/>
        <w:rPr>
          <w:rFonts w:asciiTheme="majorHAnsi" w:hAnsiTheme="majorHAnsi"/>
          <w:szCs w:val="24"/>
        </w:rPr>
      </w:pPr>
    </w:p>
    <w:p w14:paraId="1AE984FC" w14:textId="456DBA3A" w:rsidR="008B4B28" w:rsidRDefault="008B4B28" w:rsidP="0069420B">
      <w:pPr>
        <w:pStyle w:val="PlainText"/>
        <w:rPr>
          <w:rFonts w:asciiTheme="majorHAnsi" w:hAnsiTheme="majorHAnsi"/>
          <w:szCs w:val="24"/>
        </w:rPr>
      </w:pPr>
      <w:r w:rsidRPr="00362E1C">
        <w:rPr>
          <w:rFonts w:asciiTheme="majorHAnsi" w:hAnsiTheme="majorHAnsi"/>
          <w:szCs w:val="24"/>
        </w:rPr>
        <w:t>$40.3</w:t>
      </w:r>
      <w:r w:rsidR="00626D8B">
        <w:rPr>
          <w:rFonts w:asciiTheme="majorHAnsi" w:hAnsiTheme="majorHAnsi"/>
          <w:szCs w:val="24"/>
        </w:rPr>
        <w:t> million</w:t>
      </w:r>
      <w:r w:rsidRPr="00362E1C">
        <w:rPr>
          <w:rFonts w:asciiTheme="majorHAnsi" w:hAnsiTheme="majorHAnsi"/>
          <w:szCs w:val="24"/>
        </w:rPr>
        <w:t xml:space="preserve"> for innovative early intervention projects, reducing homelessness by helping struggling families secure affordable housing or maintain their tenancy. These projects currently support approximately 2000 clients every year.</w:t>
      </w:r>
    </w:p>
    <w:p w14:paraId="2984BF1E" w14:textId="77777777" w:rsidR="00EA7CA9" w:rsidRPr="00362E1C" w:rsidRDefault="00EA7CA9" w:rsidP="0069420B">
      <w:pPr>
        <w:pStyle w:val="PlainText"/>
        <w:rPr>
          <w:rFonts w:asciiTheme="majorHAnsi" w:hAnsiTheme="majorHAnsi"/>
          <w:szCs w:val="24"/>
        </w:rPr>
      </w:pPr>
    </w:p>
    <w:p w14:paraId="0B9F6675" w14:textId="6ED59560" w:rsidR="008B4B28" w:rsidRDefault="008B4B28" w:rsidP="0069420B">
      <w:pPr>
        <w:pStyle w:val="PlainText"/>
        <w:rPr>
          <w:rFonts w:asciiTheme="majorHAnsi" w:hAnsiTheme="majorHAnsi"/>
          <w:szCs w:val="24"/>
        </w:rPr>
      </w:pPr>
      <w:r w:rsidRPr="00362E1C">
        <w:rPr>
          <w:rFonts w:asciiTheme="majorHAnsi" w:hAnsiTheme="majorHAnsi"/>
          <w:szCs w:val="24"/>
        </w:rPr>
        <w:t>$6.6</w:t>
      </w:r>
      <w:r w:rsidR="00626D8B">
        <w:rPr>
          <w:rFonts w:asciiTheme="majorHAnsi" w:hAnsiTheme="majorHAnsi"/>
          <w:szCs w:val="24"/>
        </w:rPr>
        <w:t> million</w:t>
      </w:r>
      <w:r w:rsidRPr="00362E1C">
        <w:rPr>
          <w:rFonts w:asciiTheme="majorHAnsi" w:hAnsiTheme="majorHAnsi"/>
          <w:szCs w:val="24"/>
        </w:rPr>
        <w:t xml:space="preserve"> to expand training and employment centres near public housing estates across the state, and upgrade community and rooming houses.</w:t>
      </w:r>
    </w:p>
    <w:p w14:paraId="64A4ACFA" w14:textId="77777777" w:rsidR="00EA7CA9" w:rsidRPr="00362E1C" w:rsidRDefault="00EA7CA9" w:rsidP="0069420B">
      <w:pPr>
        <w:pStyle w:val="PlainText"/>
        <w:rPr>
          <w:rFonts w:asciiTheme="majorHAnsi" w:hAnsiTheme="majorHAnsi"/>
          <w:szCs w:val="24"/>
        </w:rPr>
      </w:pPr>
    </w:p>
    <w:p w14:paraId="7D2A3EBD" w14:textId="77777777" w:rsidR="008B4B28" w:rsidRPr="00EA7CA9" w:rsidRDefault="008B4B28" w:rsidP="00626D8B">
      <w:pPr>
        <w:pStyle w:val="Heading2"/>
      </w:pPr>
      <w:r w:rsidRPr="00EA7CA9">
        <w:t>Aboriginal services</w:t>
      </w:r>
    </w:p>
    <w:p w14:paraId="58B5C741" w14:textId="77777777" w:rsidR="008B4B28" w:rsidRDefault="008B4B28" w:rsidP="0069420B">
      <w:pPr>
        <w:pStyle w:val="PlainText"/>
        <w:rPr>
          <w:rFonts w:asciiTheme="majorHAnsi" w:hAnsiTheme="majorHAnsi"/>
          <w:szCs w:val="24"/>
        </w:rPr>
      </w:pPr>
      <w:r w:rsidRPr="00362E1C">
        <w:rPr>
          <w:rFonts w:asciiTheme="majorHAnsi" w:hAnsiTheme="majorHAnsi"/>
          <w:szCs w:val="24"/>
        </w:rPr>
        <w:t>Aboriginal Victorians face institutional disadvantage. They deserve a better standard of living, a fair helping hand and the freedom to live as they choose.</w:t>
      </w:r>
    </w:p>
    <w:p w14:paraId="1C8CCCD0" w14:textId="77777777" w:rsidR="00EA7CA9" w:rsidRPr="00362E1C" w:rsidRDefault="00EA7CA9" w:rsidP="0069420B">
      <w:pPr>
        <w:pStyle w:val="PlainText"/>
        <w:rPr>
          <w:rFonts w:asciiTheme="majorHAnsi" w:hAnsiTheme="majorHAnsi"/>
          <w:szCs w:val="24"/>
        </w:rPr>
      </w:pPr>
    </w:p>
    <w:p w14:paraId="50A9E659" w14:textId="63792FAB" w:rsidR="008B4B28" w:rsidRDefault="008B4B28" w:rsidP="0069420B">
      <w:pPr>
        <w:pStyle w:val="PlainText"/>
        <w:rPr>
          <w:rFonts w:asciiTheme="majorHAnsi" w:hAnsiTheme="majorHAnsi"/>
          <w:szCs w:val="24"/>
        </w:rPr>
      </w:pPr>
      <w:r w:rsidRPr="00362E1C">
        <w:rPr>
          <w:rFonts w:asciiTheme="majorHAnsi" w:hAnsiTheme="majorHAnsi"/>
          <w:szCs w:val="24"/>
        </w:rPr>
        <w:t>The Budget provides $28.9</w:t>
      </w:r>
      <w:r w:rsidR="00626D8B">
        <w:rPr>
          <w:rFonts w:asciiTheme="majorHAnsi" w:hAnsiTheme="majorHAnsi"/>
          <w:szCs w:val="24"/>
        </w:rPr>
        <w:t> million</w:t>
      </w:r>
      <w:r w:rsidRPr="00362E1C">
        <w:rPr>
          <w:rFonts w:asciiTheme="majorHAnsi" w:hAnsiTheme="majorHAnsi"/>
          <w:szCs w:val="24"/>
        </w:rPr>
        <w:t xml:space="preserve"> to address Aboriginal disadvantage by improving access to employment, continuing support for Aboriginal cultural heritage management and supporting Aboriginal families.</w:t>
      </w:r>
    </w:p>
    <w:p w14:paraId="609A00CE" w14:textId="77777777" w:rsidR="00EA7CA9" w:rsidRPr="00362E1C" w:rsidRDefault="00EA7CA9" w:rsidP="0069420B">
      <w:pPr>
        <w:pStyle w:val="PlainText"/>
        <w:rPr>
          <w:rFonts w:asciiTheme="majorHAnsi" w:hAnsiTheme="majorHAnsi"/>
          <w:szCs w:val="24"/>
        </w:rPr>
      </w:pPr>
    </w:p>
    <w:p w14:paraId="20F6C717" w14:textId="562D6F29" w:rsidR="008B4B28" w:rsidRDefault="008B4B28" w:rsidP="0069420B">
      <w:pPr>
        <w:pStyle w:val="PlainText"/>
        <w:rPr>
          <w:rFonts w:asciiTheme="majorHAnsi" w:hAnsiTheme="majorHAnsi"/>
          <w:szCs w:val="24"/>
        </w:rPr>
      </w:pPr>
      <w:r w:rsidRPr="00362E1C">
        <w:rPr>
          <w:rFonts w:asciiTheme="majorHAnsi" w:hAnsiTheme="majorHAnsi"/>
          <w:szCs w:val="24"/>
        </w:rPr>
        <w:t>The Budget also provides $1.8</w:t>
      </w:r>
      <w:r w:rsidR="00626D8B">
        <w:rPr>
          <w:rFonts w:asciiTheme="majorHAnsi" w:hAnsiTheme="majorHAnsi"/>
          <w:szCs w:val="24"/>
        </w:rPr>
        <w:t> million</w:t>
      </w:r>
      <w:r w:rsidRPr="00362E1C">
        <w:rPr>
          <w:rFonts w:asciiTheme="majorHAnsi" w:hAnsiTheme="majorHAnsi"/>
          <w:szCs w:val="24"/>
        </w:rPr>
        <w:t xml:space="preserve"> to respond to the findings of Taskforce 1000 and support Aboriginal children and their families.</w:t>
      </w:r>
    </w:p>
    <w:p w14:paraId="0F1DD65A" w14:textId="77777777" w:rsidR="00EA7CA9" w:rsidRPr="00362E1C" w:rsidRDefault="00EA7CA9" w:rsidP="0069420B">
      <w:pPr>
        <w:pStyle w:val="PlainText"/>
        <w:rPr>
          <w:rFonts w:asciiTheme="majorHAnsi" w:hAnsiTheme="majorHAnsi"/>
          <w:szCs w:val="24"/>
        </w:rPr>
      </w:pPr>
    </w:p>
    <w:p w14:paraId="36408044" w14:textId="75AF5F5D" w:rsidR="00EA7CA9" w:rsidRDefault="008B4B28" w:rsidP="0069420B">
      <w:pPr>
        <w:pStyle w:val="PlainText"/>
        <w:rPr>
          <w:rFonts w:asciiTheme="majorHAnsi" w:hAnsiTheme="majorHAnsi"/>
          <w:szCs w:val="24"/>
        </w:rPr>
      </w:pPr>
      <w:r w:rsidRPr="00362E1C">
        <w:rPr>
          <w:rFonts w:asciiTheme="majorHAnsi" w:hAnsiTheme="majorHAnsi"/>
          <w:szCs w:val="24"/>
        </w:rPr>
        <w:t>Taskforce 1000 is investigating the experiences of Aboriginal children in out-of-home care</w:t>
      </w:r>
      <w:r w:rsidR="00626D8B">
        <w:rPr>
          <w:rFonts w:asciiTheme="majorHAnsi" w:hAnsiTheme="majorHAnsi"/>
          <w:szCs w:val="24"/>
        </w:rPr>
        <w:t xml:space="preserve"> – </w:t>
      </w:r>
      <w:r w:rsidRPr="00362E1C">
        <w:rPr>
          <w:rFonts w:asciiTheme="majorHAnsi" w:hAnsiTheme="majorHAnsi"/>
          <w:szCs w:val="24"/>
        </w:rPr>
        <w:t>monitoring their development within society and the connection to their community.</w:t>
      </w:r>
    </w:p>
    <w:p w14:paraId="059F8FD2" w14:textId="77777777" w:rsidR="00EA7CA9" w:rsidRDefault="00EA7CA9">
      <w:pPr>
        <w:rPr>
          <w:rFonts w:asciiTheme="majorHAnsi" w:hAnsiTheme="majorHAnsi"/>
        </w:rPr>
      </w:pPr>
      <w:r>
        <w:rPr>
          <w:rFonts w:asciiTheme="majorHAnsi" w:hAnsiTheme="majorHAnsi"/>
        </w:rPr>
        <w:br w:type="page"/>
      </w:r>
    </w:p>
    <w:p w14:paraId="555D2462" w14:textId="7149AD2C" w:rsidR="00EA7CA9" w:rsidRPr="00EA7CA9" w:rsidRDefault="008B4B28" w:rsidP="00626D8B">
      <w:pPr>
        <w:pStyle w:val="Heading1"/>
      </w:pPr>
      <w:r w:rsidRPr="00EA7CA9">
        <w:lastRenderedPageBreak/>
        <w:t>Police and emergency services</w:t>
      </w:r>
    </w:p>
    <w:p w14:paraId="1D9FD882" w14:textId="77777777" w:rsidR="008B4B28" w:rsidRDefault="008B4B28" w:rsidP="0069420B">
      <w:pPr>
        <w:pStyle w:val="PlainText"/>
        <w:rPr>
          <w:rFonts w:asciiTheme="majorHAnsi" w:hAnsiTheme="majorHAnsi"/>
          <w:szCs w:val="24"/>
        </w:rPr>
      </w:pPr>
      <w:r w:rsidRPr="00362E1C">
        <w:rPr>
          <w:rFonts w:asciiTheme="majorHAnsi" w:hAnsiTheme="majorHAnsi"/>
          <w:szCs w:val="24"/>
        </w:rPr>
        <w:t>Giving police and emergency services men and women the resources they need to do their job keeps them safe at work and keeps us safe at home.</w:t>
      </w:r>
    </w:p>
    <w:p w14:paraId="32856E91" w14:textId="77777777" w:rsidR="00EA7CA9" w:rsidRPr="00362E1C" w:rsidRDefault="00EA7CA9" w:rsidP="0069420B">
      <w:pPr>
        <w:pStyle w:val="PlainText"/>
        <w:rPr>
          <w:rFonts w:asciiTheme="majorHAnsi" w:hAnsiTheme="majorHAnsi"/>
          <w:szCs w:val="24"/>
        </w:rPr>
      </w:pPr>
    </w:p>
    <w:p w14:paraId="1841B0AC" w14:textId="77777777" w:rsidR="008B4B28" w:rsidRPr="00EA7CA9" w:rsidRDefault="008B4B28" w:rsidP="00626D8B">
      <w:pPr>
        <w:pStyle w:val="Heading2"/>
      </w:pPr>
      <w:r w:rsidRPr="00EA7CA9">
        <w:t>Emergency services</w:t>
      </w:r>
    </w:p>
    <w:p w14:paraId="2B2367DD" w14:textId="49D53A49"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investing $78</w:t>
      </w:r>
      <w:r w:rsidR="00626D8B">
        <w:rPr>
          <w:rFonts w:asciiTheme="majorHAnsi" w:hAnsiTheme="majorHAnsi"/>
          <w:szCs w:val="24"/>
        </w:rPr>
        <w:t> million</w:t>
      </w:r>
      <w:r w:rsidRPr="00362E1C">
        <w:rPr>
          <w:rFonts w:asciiTheme="majorHAnsi" w:hAnsiTheme="majorHAnsi"/>
          <w:szCs w:val="24"/>
        </w:rPr>
        <w:t xml:space="preserve"> in our emergency services, increasing funding to support and recruit more firefighters. The Budget provides:</w:t>
      </w:r>
    </w:p>
    <w:p w14:paraId="43EF74A3" w14:textId="77777777" w:rsidR="00EA7CA9" w:rsidRPr="00362E1C" w:rsidRDefault="00EA7CA9" w:rsidP="0069420B">
      <w:pPr>
        <w:pStyle w:val="PlainText"/>
        <w:rPr>
          <w:rFonts w:asciiTheme="majorHAnsi" w:hAnsiTheme="majorHAnsi"/>
          <w:szCs w:val="24"/>
        </w:rPr>
      </w:pPr>
    </w:p>
    <w:p w14:paraId="085457AA" w14:textId="77777777" w:rsidR="008B4B28" w:rsidRDefault="008B4B28" w:rsidP="0069420B">
      <w:pPr>
        <w:pStyle w:val="PlainText"/>
        <w:rPr>
          <w:rFonts w:asciiTheme="majorHAnsi" w:hAnsiTheme="majorHAnsi"/>
          <w:szCs w:val="24"/>
        </w:rPr>
      </w:pPr>
      <w:r w:rsidRPr="00362E1C">
        <w:rPr>
          <w:rFonts w:asciiTheme="majorHAnsi" w:hAnsiTheme="majorHAnsi"/>
          <w:szCs w:val="24"/>
        </w:rPr>
        <w:t>Funding to commence the recruitment of 450 additional career firefighters.</w:t>
      </w:r>
    </w:p>
    <w:p w14:paraId="545A6163" w14:textId="77777777" w:rsidR="00EA7CA9" w:rsidRPr="00362E1C" w:rsidRDefault="00EA7CA9" w:rsidP="0069420B">
      <w:pPr>
        <w:pStyle w:val="PlainText"/>
        <w:rPr>
          <w:rFonts w:asciiTheme="majorHAnsi" w:hAnsiTheme="majorHAnsi"/>
          <w:szCs w:val="24"/>
        </w:rPr>
      </w:pPr>
    </w:p>
    <w:p w14:paraId="26B3C816" w14:textId="25B81E6E" w:rsidR="008B4B28" w:rsidRDefault="008B4B28" w:rsidP="0069420B">
      <w:pPr>
        <w:pStyle w:val="PlainText"/>
        <w:rPr>
          <w:rFonts w:asciiTheme="majorHAnsi" w:hAnsiTheme="majorHAnsi"/>
          <w:szCs w:val="24"/>
        </w:rPr>
      </w:pPr>
      <w:r w:rsidRPr="00362E1C">
        <w:rPr>
          <w:rFonts w:asciiTheme="majorHAnsi" w:hAnsiTheme="majorHAnsi"/>
          <w:szCs w:val="24"/>
        </w:rPr>
        <w:t>$9.6</w:t>
      </w:r>
      <w:r w:rsidR="00626D8B">
        <w:rPr>
          <w:rFonts w:asciiTheme="majorHAnsi" w:hAnsiTheme="majorHAnsi"/>
          <w:szCs w:val="24"/>
        </w:rPr>
        <w:t> million</w:t>
      </w:r>
      <w:r w:rsidRPr="00362E1C">
        <w:rPr>
          <w:rFonts w:asciiTheme="majorHAnsi" w:hAnsiTheme="majorHAnsi"/>
          <w:szCs w:val="24"/>
        </w:rPr>
        <w:t xml:space="preserve"> for a program that dispatches firefighters at the same time as paramedics, increasing survival chances for heart attack patients.</w:t>
      </w:r>
    </w:p>
    <w:p w14:paraId="2A56FA71" w14:textId="77777777" w:rsidR="00EA7CA9" w:rsidRPr="00362E1C" w:rsidRDefault="00EA7CA9" w:rsidP="0069420B">
      <w:pPr>
        <w:pStyle w:val="PlainText"/>
        <w:rPr>
          <w:rFonts w:asciiTheme="majorHAnsi" w:hAnsiTheme="majorHAnsi"/>
          <w:szCs w:val="24"/>
        </w:rPr>
      </w:pPr>
    </w:p>
    <w:p w14:paraId="5A0FB7BA" w14:textId="3BF366FC" w:rsidR="008B4B28" w:rsidRDefault="008B4B28" w:rsidP="0069420B">
      <w:pPr>
        <w:pStyle w:val="PlainText"/>
        <w:rPr>
          <w:rFonts w:asciiTheme="majorHAnsi" w:hAnsiTheme="majorHAnsi"/>
          <w:szCs w:val="24"/>
        </w:rPr>
      </w:pPr>
      <w:r w:rsidRPr="00362E1C">
        <w:rPr>
          <w:rFonts w:asciiTheme="majorHAnsi" w:hAnsiTheme="majorHAnsi"/>
          <w:szCs w:val="24"/>
        </w:rPr>
        <w:t>$33.5</w:t>
      </w:r>
      <w:r w:rsidR="00626D8B">
        <w:rPr>
          <w:rFonts w:asciiTheme="majorHAnsi" w:hAnsiTheme="majorHAnsi"/>
          <w:szCs w:val="24"/>
        </w:rPr>
        <w:t> million</w:t>
      </w:r>
      <w:r w:rsidRPr="00362E1C">
        <w:rPr>
          <w:rFonts w:asciiTheme="majorHAnsi" w:hAnsiTheme="majorHAnsi"/>
          <w:szCs w:val="24"/>
        </w:rPr>
        <w:t xml:space="preserve"> to purchase 70 new CFA trucks with modern, up-to-date firefighting technology to boost the capability and safety of the volunteers who crew them.</w:t>
      </w:r>
    </w:p>
    <w:p w14:paraId="65D294F8" w14:textId="77777777" w:rsidR="00EA7CA9" w:rsidRPr="00362E1C" w:rsidRDefault="00EA7CA9" w:rsidP="0069420B">
      <w:pPr>
        <w:pStyle w:val="PlainText"/>
        <w:rPr>
          <w:rFonts w:asciiTheme="majorHAnsi" w:hAnsiTheme="majorHAnsi"/>
          <w:szCs w:val="24"/>
        </w:rPr>
      </w:pPr>
    </w:p>
    <w:p w14:paraId="28083C34" w14:textId="5B3C08E8" w:rsidR="008B4B28" w:rsidRDefault="008B4B28" w:rsidP="0069420B">
      <w:pPr>
        <w:pStyle w:val="PlainText"/>
        <w:rPr>
          <w:rFonts w:asciiTheme="majorHAnsi" w:hAnsiTheme="majorHAnsi"/>
          <w:szCs w:val="24"/>
        </w:rPr>
      </w:pPr>
      <w:r w:rsidRPr="00362E1C">
        <w:rPr>
          <w:rFonts w:asciiTheme="majorHAnsi" w:hAnsiTheme="majorHAnsi"/>
          <w:szCs w:val="24"/>
        </w:rPr>
        <w:t>$11</w:t>
      </w:r>
      <w:r w:rsidR="00626D8B">
        <w:rPr>
          <w:rFonts w:asciiTheme="majorHAnsi" w:hAnsiTheme="majorHAnsi"/>
          <w:szCs w:val="24"/>
        </w:rPr>
        <w:t> million</w:t>
      </w:r>
      <w:r w:rsidRPr="00362E1C">
        <w:rPr>
          <w:rFonts w:asciiTheme="majorHAnsi" w:hAnsiTheme="majorHAnsi"/>
          <w:szCs w:val="24"/>
        </w:rPr>
        <w:t xml:space="preserve"> to give firefighters a safe and comfortable place to meet and train and help their units grow, upgrading rundown and threadbare CFA stations and amenities.</w:t>
      </w:r>
    </w:p>
    <w:p w14:paraId="5AA9D8B7" w14:textId="77777777" w:rsidR="00EA7CA9" w:rsidRPr="00362E1C" w:rsidRDefault="00EA7CA9" w:rsidP="0069420B">
      <w:pPr>
        <w:pStyle w:val="PlainText"/>
        <w:rPr>
          <w:rFonts w:asciiTheme="majorHAnsi" w:hAnsiTheme="majorHAnsi"/>
          <w:szCs w:val="24"/>
        </w:rPr>
      </w:pPr>
    </w:p>
    <w:p w14:paraId="5EFA645D" w14:textId="77777777" w:rsidR="008B4B28" w:rsidRDefault="008B4B28" w:rsidP="0069420B">
      <w:pPr>
        <w:pStyle w:val="PlainText"/>
        <w:rPr>
          <w:rFonts w:asciiTheme="majorHAnsi" w:hAnsiTheme="majorHAnsi"/>
          <w:szCs w:val="24"/>
        </w:rPr>
      </w:pPr>
      <w:r w:rsidRPr="00362E1C">
        <w:rPr>
          <w:rFonts w:asciiTheme="majorHAnsi" w:hAnsiTheme="majorHAnsi"/>
          <w:szCs w:val="24"/>
        </w:rPr>
        <w:t>New stations will be built in Huntly, Buninyong, Plenty and Edithvale, and toilets and bathroom facilities will be installed at up to 100 CFA stations.</w:t>
      </w:r>
    </w:p>
    <w:p w14:paraId="40EBD087" w14:textId="77777777" w:rsidR="00EA7CA9" w:rsidRPr="00362E1C" w:rsidRDefault="00EA7CA9" w:rsidP="0069420B">
      <w:pPr>
        <w:pStyle w:val="PlainText"/>
        <w:rPr>
          <w:rFonts w:asciiTheme="majorHAnsi" w:hAnsiTheme="majorHAnsi"/>
          <w:szCs w:val="24"/>
        </w:rPr>
      </w:pPr>
    </w:p>
    <w:p w14:paraId="46E93CF2" w14:textId="783BBC20" w:rsidR="008B4B28" w:rsidRDefault="008B4B28" w:rsidP="0069420B">
      <w:pPr>
        <w:pStyle w:val="PlainText"/>
        <w:rPr>
          <w:rFonts w:asciiTheme="majorHAnsi" w:hAnsiTheme="majorHAnsi"/>
          <w:szCs w:val="24"/>
        </w:rPr>
      </w:pPr>
      <w:r w:rsidRPr="00362E1C">
        <w:rPr>
          <w:rFonts w:asciiTheme="majorHAnsi" w:hAnsiTheme="majorHAnsi"/>
          <w:szCs w:val="24"/>
        </w:rPr>
        <w:t>$200,000 to expand support services for firefighters suffering post traumatic stress disorder, because they can be exposed to horrific scenes any time they</w:t>
      </w:r>
      <w:r w:rsidR="0069420B">
        <w:rPr>
          <w:rFonts w:asciiTheme="majorHAnsi" w:hAnsiTheme="majorHAnsi"/>
          <w:szCs w:val="24"/>
        </w:rPr>
        <w:t>’</w:t>
      </w:r>
      <w:r w:rsidRPr="00362E1C">
        <w:rPr>
          <w:rFonts w:asciiTheme="majorHAnsi" w:hAnsiTheme="majorHAnsi"/>
          <w:szCs w:val="24"/>
        </w:rPr>
        <w:t>re on shift.</w:t>
      </w:r>
    </w:p>
    <w:p w14:paraId="31ABA209" w14:textId="77777777" w:rsidR="00EA7CA9" w:rsidRPr="00362E1C" w:rsidRDefault="00EA7CA9" w:rsidP="0069420B">
      <w:pPr>
        <w:pStyle w:val="PlainText"/>
        <w:rPr>
          <w:rFonts w:asciiTheme="majorHAnsi" w:hAnsiTheme="majorHAnsi"/>
          <w:szCs w:val="24"/>
        </w:rPr>
      </w:pPr>
    </w:p>
    <w:p w14:paraId="7CD3DEBC" w14:textId="7B79E6CC" w:rsidR="008B4B28" w:rsidRDefault="008B4B28" w:rsidP="0069420B">
      <w:pPr>
        <w:pStyle w:val="PlainText"/>
        <w:rPr>
          <w:rFonts w:asciiTheme="majorHAnsi" w:hAnsiTheme="majorHAnsi"/>
          <w:szCs w:val="24"/>
        </w:rPr>
      </w:pPr>
      <w:r w:rsidRPr="00362E1C">
        <w:rPr>
          <w:rFonts w:asciiTheme="majorHAnsi" w:hAnsiTheme="majorHAnsi"/>
          <w:szCs w:val="24"/>
        </w:rPr>
        <w:t>In addition $30</w:t>
      </w:r>
      <w:r w:rsidR="00626D8B">
        <w:rPr>
          <w:rFonts w:asciiTheme="majorHAnsi" w:hAnsiTheme="majorHAnsi"/>
          <w:szCs w:val="24"/>
        </w:rPr>
        <w:t> million</w:t>
      </w:r>
      <w:r w:rsidRPr="00362E1C">
        <w:rPr>
          <w:rFonts w:asciiTheme="majorHAnsi" w:hAnsiTheme="majorHAnsi"/>
          <w:szCs w:val="24"/>
        </w:rPr>
        <w:t xml:space="preserve"> will be provided to implement all recommendations of the Hazelwood Coal Mine Fire Inquiry.</w:t>
      </w:r>
    </w:p>
    <w:p w14:paraId="207408B1" w14:textId="77777777" w:rsidR="00EA7CA9" w:rsidRPr="00362E1C" w:rsidRDefault="00EA7CA9" w:rsidP="0069420B">
      <w:pPr>
        <w:pStyle w:val="PlainText"/>
        <w:rPr>
          <w:rFonts w:asciiTheme="majorHAnsi" w:hAnsiTheme="majorHAnsi"/>
          <w:szCs w:val="24"/>
        </w:rPr>
      </w:pPr>
    </w:p>
    <w:p w14:paraId="6714D5CB" w14:textId="77777777" w:rsidR="008B4B28" w:rsidRPr="00EA7CA9" w:rsidRDefault="008B4B28" w:rsidP="00626D8B">
      <w:pPr>
        <w:pStyle w:val="Highlight"/>
      </w:pPr>
      <w:r w:rsidRPr="00EA7CA9">
        <w:t>70 CFA trucks</w:t>
      </w:r>
    </w:p>
    <w:p w14:paraId="255AC48F" w14:textId="77777777" w:rsidR="008B4B28" w:rsidRPr="00EA7CA9" w:rsidRDefault="008B4B28" w:rsidP="00626D8B">
      <w:pPr>
        <w:pStyle w:val="Highlight"/>
      </w:pPr>
      <w:r w:rsidRPr="00EA7CA9">
        <w:t>The answers that Latrobe Valley locals deserve</w:t>
      </w:r>
    </w:p>
    <w:p w14:paraId="26336670" w14:textId="77777777" w:rsidR="008B4B28" w:rsidRPr="00EA7CA9" w:rsidRDefault="008B4B28" w:rsidP="00626D8B">
      <w:pPr>
        <w:pStyle w:val="Highlight"/>
      </w:pPr>
      <w:r w:rsidRPr="00EA7CA9">
        <w:t>400 more police officers out on the beat</w:t>
      </w:r>
    </w:p>
    <w:p w14:paraId="1CED8AEA" w14:textId="77777777" w:rsidR="008B4B28" w:rsidRPr="00362E1C" w:rsidRDefault="008B4B28" w:rsidP="0069420B">
      <w:pPr>
        <w:pStyle w:val="PlainText"/>
        <w:rPr>
          <w:rFonts w:asciiTheme="majorHAnsi" w:hAnsiTheme="majorHAnsi"/>
          <w:szCs w:val="24"/>
        </w:rPr>
      </w:pPr>
    </w:p>
    <w:p w14:paraId="5FF6FDA3" w14:textId="77777777" w:rsidR="008B4B28" w:rsidRPr="00362E1C" w:rsidRDefault="008B4B28" w:rsidP="0069420B">
      <w:pPr>
        <w:pStyle w:val="PlainText"/>
        <w:rPr>
          <w:rFonts w:asciiTheme="majorHAnsi" w:hAnsiTheme="majorHAnsi"/>
          <w:szCs w:val="24"/>
        </w:rPr>
      </w:pPr>
    </w:p>
    <w:p w14:paraId="216D2CC2" w14:textId="77777777" w:rsidR="008B4B28" w:rsidRPr="00362E1C" w:rsidRDefault="008B4B28" w:rsidP="0069420B">
      <w:pPr>
        <w:pStyle w:val="PlainText"/>
        <w:rPr>
          <w:rFonts w:asciiTheme="majorHAnsi" w:hAnsiTheme="majorHAnsi"/>
          <w:szCs w:val="24"/>
        </w:rPr>
      </w:pPr>
    </w:p>
    <w:p w14:paraId="745AE072" w14:textId="77777777" w:rsidR="008B4B28" w:rsidRPr="00362E1C" w:rsidRDefault="008B4B28" w:rsidP="0069420B">
      <w:pPr>
        <w:pStyle w:val="PlainText"/>
        <w:rPr>
          <w:rFonts w:asciiTheme="majorHAnsi" w:hAnsiTheme="majorHAnsi"/>
          <w:szCs w:val="24"/>
        </w:rPr>
      </w:pPr>
    </w:p>
    <w:p w14:paraId="5D616AAD" w14:textId="77777777" w:rsidR="008B4B28" w:rsidRPr="00362E1C" w:rsidRDefault="008B4B28" w:rsidP="0069420B">
      <w:pPr>
        <w:pStyle w:val="PlainText"/>
        <w:rPr>
          <w:rFonts w:asciiTheme="majorHAnsi" w:hAnsiTheme="majorHAnsi"/>
          <w:szCs w:val="24"/>
        </w:rPr>
      </w:pPr>
    </w:p>
    <w:p w14:paraId="18BF197F" w14:textId="77777777" w:rsidR="00626D8B" w:rsidRDefault="00626D8B">
      <w:pPr>
        <w:rPr>
          <w:rFonts w:asciiTheme="majorHAnsi" w:hAnsiTheme="majorHAnsi"/>
        </w:rPr>
      </w:pPr>
      <w:r>
        <w:rPr>
          <w:rFonts w:asciiTheme="majorHAnsi" w:hAnsiTheme="majorHAnsi"/>
        </w:rPr>
        <w:br w:type="page"/>
      </w:r>
    </w:p>
    <w:p w14:paraId="7D465306" w14:textId="74205DE5" w:rsidR="008B4B28" w:rsidRPr="00362E1C" w:rsidRDefault="008B4B28" w:rsidP="0069420B">
      <w:pPr>
        <w:pStyle w:val="PlainText"/>
        <w:rPr>
          <w:rFonts w:asciiTheme="majorHAnsi" w:hAnsiTheme="majorHAnsi"/>
          <w:szCs w:val="24"/>
        </w:rPr>
      </w:pPr>
      <w:r w:rsidRPr="00362E1C">
        <w:rPr>
          <w:rFonts w:asciiTheme="majorHAnsi" w:hAnsiTheme="majorHAnsi"/>
          <w:szCs w:val="24"/>
        </w:rPr>
        <w:lastRenderedPageBreak/>
        <w:t>The Labor Government has started a new CFA district, is conducting a long-term</w:t>
      </w:r>
    </w:p>
    <w:p w14:paraId="0DEC07C4" w14:textId="77777777" w:rsidR="008B4B28" w:rsidRDefault="008B4B28" w:rsidP="0069420B">
      <w:pPr>
        <w:pStyle w:val="PlainText"/>
        <w:rPr>
          <w:rFonts w:asciiTheme="majorHAnsi" w:hAnsiTheme="majorHAnsi"/>
          <w:szCs w:val="24"/>
        </w:rPr>
      </w:pPr>
      <w:r w:rsidRPr="00362E1C">
        <w:rPr>
          <w:rFonts w:asciiTheme="majorHAnsi" w:hAnsiTheme="majorHAnsi"/>
          <w:szCs w:val="24"/>
        </w:rPr>
        <w:t>health study of the fire and implementing better procedures to manage smoke if such an event ever occurs again.</w:t>
      </w:r>
    </w:p>
    <w:p w14:paraId="1E7E247A" w14:textId="77777777" w:rsidR="00EA7CA9" w:rsidRPr="00362E1C" w:rsidRDefault="00EA7CA9" w:rsidP="0069420B">
      <w:pPr>
        <w:pStyle w:val="PlainText"/>
        <w:rPr>
          <w:rFonts w:asciiTheme="majorHAnsi" w:hAnsiTheme="majorHAnsi"/>
          <w:szCs w:val="24"/>
        </w:rPr>
      </w:pPr>
    </w:p>
    <w:p w14:paraId="32F2A3F9" w14:textId="77777777" w:rsidR="008B4B28" w:rsidRDefault="008B4B28" w:rsidP="0069420B">
      <w:pPr>
        <w:pStyle w:val="PlainText"/>
        <w:rPr>
          <w:rFonts w:asciiTheme="majorHAnsi" w:hAnsiTheme="majorHAnsi"/>
          <w:szCs w:val="24"/>
        </w:rPr>
      </w:pPr>
      <w:r w:rsidRPr="00362E1C">
        <w:rPr>
          <w:rFonts w:asciiTheme="majorHAnsi" w:hAnsiTheme="majorHAnsi"/>
          <w:szCs w:val="24"/>
        </w:rPr>
        <w:t>A new emergency services hub for fire and ambulance services will also be established at Morwell, to strengthen the emergency response in the Latrobe Valley.</w:t>
      </w:r>
    </w:p>
    <w:p w14:paraId="684A1C4F" w14:textId="77777777" w:rsidR="00EA7CA9" w:rsidRPr="00362E1C" w:rsidRDefault="00EA7CA9" w:rsidP="0069420B">
      <w:pPr>
        <w:pStyle w:val="PlainText"/>
        <w:rPr>
          <w:rFonts w:asciiTheme="majorHAnsi" w:hAnsiTheme="majorHAnsi"/>
          <w:szCs w:val="24"/>
        </w:rPr>
      </w:pPr>
    </w:p>
    <w:p w14:paraId="21896306" w14:textId="77777777" w:rsidR="008B4B28" w:rsidRPr="00EA7CA9" w:rsidRDefault="008B4B28" w:rsidP="00626D8B">
      <w:pPr>
        <w:pStyle w:val="Heading2"/>
      </w:pPr>
      <w:r w:rsidRPr="00EA7CA9">
        <w:t>Police</w:t>
      </w:r>
    </w:p>
    <w:p w14:paraId="2EA88F4F" w14:textId="7CE01199"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will put hundreds more police on our streets, investing $226</w:t>
      </w:r>
      <w:r w:rsidR="00626D8B">
        <w:rPr>
          <w:rFonts w:asciiTheme="majorHAnsi" w:hAnsiTheme="majorHAnsi"/>
          <w:szCs w:val="24"/>
        </w:rPr>
        <w:t> million</w:t>
      </w:r>
      <w:r w:rsidRPr="00362E1C">
        <w:rPr>
          <w:rFonts w:asciiTheme="majorHAnsi" w:hAnsiTheme="majorHAnsi"/>
          <w:szCs w:val="24"/>
        </w:rPr>
        <w:t xml:space="preserve"> to keep our community safe and give families peace of mind. The Budget includes:</w:t>
      </w:r>
    </w:p>
    <w:p w14:paraId="7E2CE12E" w14:textId="77777777" w:rsidR="00EA7CA9" w:rsidRPr="00362E1C" w:rsidRDefault="00EA7CA9" w:rsidP="0069420B">
      <w:pPr>
        <w:pStyle w:val="PlainText"/>
        <w:rPr>
          <w:rFonts w:asciiTheme="majorHAnsi" w:hAnsiTheme="majorHAnsi"/>
          <w:szCs w:val="24"/>
        </w:rPr>
      </w:pPr>
    </w:p>
    <w:p w14:paraId="138E9109" w14:textId="719E9CD5" w:rsidR="008B4B28" w:rsidRDefault="008B4B28" w:rsidP="0069420B">
      <w:pPr>
        <w:pStyle w:val="PlainText"/>
        <w:rPr>
          <w:rFonts w:asciiTheme="majorHAnsi" w:hAnsiTheme="majorHAnsi"/>
          <w:szCs w:val="24"/>
        </w:rPr>
      </w:pPr>
      <w:r w:rsidRPr="00362E1C">
        <w:rPr>
          <w:rFonts w:asciiTheme="majorHAnsi" w:hAnsiTheme="majorHAnsi"/>
          <w:szCs w:val="24"/>
        </w:rPr>
        <w:t>$148.6</w:t>
      </w:r>
      <w:r w:rsidR="00626D8B">
        <w:rPr>
          <w:rFonts w:asciiTheme="majorHAnsi" w:hAnsiTheme="majorHAnsi"/>
          <w:szCs w:val="24"/>
        </w:rPr>
        <w:t> million</w:t>
      </w:r>
      <w:r w:rsidRPr="00362E1C">
        <w:rPr>
          <w:rFonts w:asciiTheme="majorHAnsi" w:hAnsiTheme="majorHAnsi"/>
          <w:szCs w:val="24"/>
        </w:rPr>
        <w:t xml:space="preserve"> to recruit 400 custody officers to guard prisoners at 20 police stations across Victoria, allowing 400 police officers to return to the front line.</w:t>
      </w:r>
    </w:p>
    <w:p w14:paraId="1AC7A3CA" w14:textId="77777777" w:rsidR="00EA7CA9" w:rsidRPr="00362E1C" w:rsidRDefault="00EA7CA9" w:rsidP="0069420B">
      <w:pPr>
        <w:pStyle w:val="PlainText"/>
        <w:rPr>
          <w:rFonts w:asciiTheme="majorHAnsi" w:hAnsiTheme="majorHAnsi"/>
          <w:szCs w:val="24"/>
        </w:rPr>
      </w:pPr>
    </w:p>
    <w:p w14:paraId="5F5EB6BF" w14:textId="559DFE0C" w:rsidR="008B4B28" w:rsidRDefault="008B4B28" w:rsidP="0069420B">
      <w:pPr>
        <w:pStyle w:val="PlainText"/>
        <w:rPr>
          <w:rFonts w:asciiTheme="majorHAnsi" w:hAnsiTheme="majorHAnsi"/>
          <w:szCs w:val="24"/>
        </w:rPr>
      </w:pPr>
      <w:r w:rsidRPr="00362E1C">
        <w:rPr>
          <w:rFonts w:asciiTheme="majorHAnsi" w:hAnsiTheme="majorHAnsi"/>
          <w:szCs w:val="24"/>
        </w:rPr>
        <w:t>Victoria</w:t>
      </w:r>
      <w:r w:rsidR="0069420B">
        <w:rPr>
          <w:rFonts w:asciiTheme="majorHAnsi" w:hAnsiTheme="majorHAnsi"/>
          <w:szCs w:val="24"/>
        </w:rPr>
        <w:t>’</w:t>
      </w:r>
      <w:r w:rsidRPr="00362E1C">
        <w:rPr>
          <w:rFonts w:asciiTheme="majorHAnsi" w:hAnsiTheme="majorHAnsi"/>
          <w:szCs w:val="24"/>
        </w:rPr>
        <w:t>s police officers are among the best in the world, but too many are stuck babysitting petty criminals in the local police lock-up instead of getting out on the beat where they belong.</w:t>
      </w:r>
    </w:p>
    <w:p w14:paraId="77E33C72" w14:textId="77777777" w:rsidR="00EA7CA9" w:rsidRPr="00362E1C" w:rsidRDefault="00EA7CA9" w:rsidP="0069420B">
      <w:pPr>
        <w:pStyle w:val="PlainText"/>
        <w:rPr>
          <w:rFonts w:asciiTheme="majorHAnsi" w:hAnsiTheme="majorHAnsi"/>
          <w:szCs w:val="24"/>
        </w:rPr>
      </w:pPr>
    </w:p>
    <w:p w14:paraId="4F95AB3B" w14:textId="57B7A4B3" w:rsidR="008B4B28" w:rsidRDefault="008B4B28" w:rsidP="0069420B">
      <w:pPr>
        <w:pStyle w:val="PlainText"/>
        <w:rPr>
          <w:rFonts w:asciiTheme="majorHAnsi" w:hAnsiTheme="majorHAnsi"/>
          <w:szCs w:val="24"/>
        </w:rPr>
      </w:pPr>
      <w:r w:rsidRPr="00362E1C">
        <w:rPr>
          <w:rFonts w:asciiTheme="majorHAnsi" w:hAnsiTheme="majorHAnsi"/>
          <w:szCs w:val="24"/>
        </w:rPr>
        <w:t>$35.4</w:t>
      </w:r>
      <w:r w:rsidR="00626D8B">
        <w:rPr>
          <w:rFonts w:asciiTheme="majorHAnsi" w:hAnsiTheme="majorHAnsi"/>
          <w:szCs w:val="24"/>
        </w:rPr>
        <w:t> million</w:t>
      </w:r>
      <w:r w:rsidRPr="00362E1C">
        <w:rPr>
          <w:rFonts w:asciiTheme="majorHAnsi" w:hAnsiTheme="majorHAnsi"/>
          <w:szCs w:val="24"/>
        </w:rPr>
        <w:t xml:space="preserve"> to upgrade the regional police radio system from the outdated analogue network to a secure, encrypted digital network to prevent eavesdroppers picking up details of police operations.</w:t>
      </w:r>
    </w:p>
    <w:p w14:paraId="6392C6DD" w14:textId="77777777" w:rsidR="00EA7CA9" w:rsidRPr="00362E1C" w:rsidRDefault="00EA7CA9" w:rsidP="0069420B">
      <w:pPr>
        <w:pStyle w:val="PlainText"/>
        <w:rPr>
          <w:rFonts w:asciiTheme="majorHAnsi" w:hAnsiTheme="majorHAnsi"/>
          <w:szCs w:val="24"/>
        </w:rPr>
      </w:pPr>
    </w:p>
    <w:p w14:paraId="3BD6DB36" w14:textId="2E153749" w:rsidR="008B4B28" w:rsidRDefault="008B4B28" w:rsidP="0069420B">
      <w:pPr>
        <w:pStyle w:val="PlainText"/>
        <w:rPr>
          <w:rFonts w:asciiTheme="majorHAnsi" w:hAnsiTheme="majorHAnsi"/>
          <w:szCs w:val="24"/>
        </w:rPr>
      </w:pPr>
      <w:r w:rsidRPr="00362E1C">
        <w:rPr>
          <w:rFonts w:asciiTheme="majorHAnsi" w:hAnsiTheme="majorHAnsi"/>
          <w:szCs w:val="24"/>
        </w:rPr>
        <w:t>$15</w:t>
      </w:r>
      <w:r w:rsidR="00626D8B">
        <w:rPr>
          <w:rFonts w:asciiTheme="majorHAnsi" w:hAnsiTheme="majorHAnsi"/>
          <w:szCs w:val="24"/>
        </w:rPr>
        <w:t> million</w:t>
      </w:r>
      <w:r w:rsidRPr="00362E1C">
        <w:rPr>
          <w:rFonts w:asciiTheme="majorHAnsi" w:hAnsiTheme="majorHAnsi"/>
          <w:szCs w:val="24"/>
        </w:rPr>
        <w:t xml:space="preserve"> to build a new police station in Mernda to give this growing area a permanent police presence. More police will also be stationed in Bellarine and Geelong.</w:t>
      </w:r>
    </w:p>
    <w:p w14:paraId="10E40A65" w14:textId="77777777" w:rsidR="00EA7CA9" w:rsidRPr="00362E1C" w:rsidRDefault="00EA7CA9" w:rsidP="0069420B">
      <w:pPr>
        <w:pStyle w:val="PlainText"/>
        <w:rPr>
          <w:rFonts w:asciiTheme="majorHAnsi" w:hAnsiTheme="majorHAnsi"/>
          <w:szCs w:val="24"/>
        </w:rPr>
      </w:pPr>
    </w:p>
    <w:p w14:paraId="3CA48C38" w14:textId="576F2099" w:rsidR="008B4B28" w:rsidRDefault="008B4B28" w:rsidP="0069420B">
      <w:pPr>
        <w:pStyle w:val="PlainText"/>
        <w:rPr>
          <w:rFonts w:asciiTheme="majorHAnsi" w:hAnsiTheme="majorHAnsi"/>
          <w:szCs w:val="24"/>
        </w:rPr>
      </w:pPr>
      <w:r w:rsidRPr="00362E1C">
        <w:rPr>
          <w:rFonts w:asciiTheme="majorHAnsi" w:hAnsiTheme="majorHAnsi"/>
          <w:szCs w:val="24"/>
        </w:rPr>
        <w:t>$15</w:t>
      </w:r>
      <w:r w:rsidR="00626D8B">
        <w:rPr>
          <w:rFonts w:asciiTheme="majorHAnsi" w:hAnsiTheme="majorHAnsi"/>
          <w:szCs w:val="24"/>
        </w:rPr>
        <w:t> million</w:t>
      </w:r>
      <w:r w:rsidRPr="00362E1C">
        <w:rPr>
          <w:rFonts w:asciiTheme="majorHAnsi" w:hAnsiTheme="majorHAnsi"/>
          <w:szCs w:val="24"/>
        </w:rPr>
        <w:t xml:space="preserve"> as part of the Ice Action Plan, to provide Victoria Police with new booze and drug buses to improve road safety.</w:t>
      </w:r>
    </w:p>
    <w:p w14:paraId="176F6CB5" w14:textId="77777777" w:rsidR="00EA7CA9" w:rsidRPr="00362E1C" w:rsidRDefault="00EA7CA9" w:rsidP="0069420B">
      <w:pPr>
        <w:pStyle w:val="PlainText"/>
        <w:rPr>
          <w:rFonts w:asciiTheme="majorHAnsi" w:hAnsiTheme="majorHAnsi"/>
          <w:szCs w:val="24"/>
        </w:rPr>
      </w:pPr>
    </w:p>
    <w:p w14:paraId="0FA425E0" w14:textId="77777777" w:rsidR="008B4B28" w:rsidRDefault="008B4B28" w:rsidP="0069420B">
      <w:pPr>
        <w:pStyle w:val="PlainText"/>
        <w:rPr>
          <w:rFonts w:asciiTheme="majorHAnsi" w:hAnsiTheme="majorHAnsi"/>
          <w:szCs w:val="24"/>
        </w:rPr>
      </w:pPr>
      <w:r w:rsidRPr="00362E1C">
        <w:rPr>
          <w:rFonts w:asciiTheme="majorHAnsi" w:hAnsiTheme="majorHAnsi"/>
          <w:szCs w:val="24"/>
        </w:rPr>
        <w:t>The new fleet will let police drug test 100,000 people a year for drugs. Further funding will also help police track down and close clandestine drug labs more quickly.</w:t>
      </w:r>
    </w:p>
    <w:p w14:paraId="28AA0F15" w14:textId="77777777" w:rsidR="00EA7CA9" w:rsidRPr="00362E1C" w:rsidRDefault="00EA7CA9" w:rsidP="0069420B">
      <w:pPr>
        <w:pStyle w:val="PlainText"/>
        <w:rPr>
          <w:rFonts w:asciiTheme="majorHAnsi" w:hAnsiTheme="majorHAnsi"/>
          <w:szCs w:val="24"/>
        </w:rPr>
      </w:pPr>
    </w:p>
    <w:p w14:paraId="274DBA93" w14:textId="5AFBC413" w:rsidR="008B4B28" w:rsidRPr="00362E1C" w:rsidRDefault="008B4B28" w:rsidP="0069420B">
      <w:pPr>
        <w:pStyle w:val="PlainText"/>
        <w:rPr>
          <w:rFonts w:asciiTheme="majorHAnsi" w:hAnsiTheme="majorHAnsi"/>
          <w:szCs w:val="24"/>
        </w:rPr>
      </w:pPr>
      <w:r w:rsidRPr="00362E1C">
        <w:rPr>
          <w:rFonts w:asciiTheme="majorHAnsi" w:hAnsiTheme="majorHAnsi"/>
          <w:szCs w:val="24"/>
        </w:rPr>
        <w:t>In addition, $333</w:t>
      </w:r>
      <w:r w:rsidR="00626D8B">
        <w:rPr>
          <w:rFonts w:asciiTheme="majorHAnsi" w:hAnsiTheme="majorHAnsi"/>
          <w:szCs w:val="24"/>
        </w:rPr>
        <w:t> million</w:t>
      </w:r>
      <w:r w:rsidRPr="00362E1C">
        <w:rPr>
          <w:rFonts w:asciiTheme="majorHAnsi" w:hAnsiTheme="majorHAnsi"/>
          <w:szCs w:val="24"/>
        </w:rPr>
        <w:t xml:space="preserve"> is provided to increase the capacity of Victoria</w:t>
      </w:r>
      <w:r w:rsidR="0069420B">
        <w:rPr>
          <w:rFonts w:asciiTheme="majorHAnsi" w:hAnsiTheme="majorHAnsi"/>
          <w:szCs w:val="24"/>
        </w:rPr>
        <w:t>’</w:t>
      </w:r>
      <w:r w:rsidRPr="00362E1C">
        <w:rPr>
          <w:rFonts w:asciiTheme="majorHAnsi" w:hAnsiTheme="majorHAnsi"/>
          <w:szCs w:val="24"/>
        </w:rPr>
        <w:t>s prisons, including upgrades to women</w:t>
      </w:r>
      <w:r w:rsidR="0069420B">
        <w:rPr>
          <w:rFonts w:asciiTheme="majorHAnsi" w:hAnsiTheme="majorHAnsi"/>
          <w:szCs w:val="24"/>
        </w:rPr>
        <w:t>’</w:t>
      </w:r>
      <w:r w:rsidRPr="00362E1C">
        <w:rPr>
          <w:rFonts w:asciiTheme="majorHAnsi" w:hAnsiTheme="majorHAnsi"/>
          <w:szCs w:val="24"/>
        </w:rPr>
        <w:t>s and men</w:t>
      </w:r>
      <w:r w:rsidR="0069420B">
        <w:rPr>
          <w:rFonts w:asciiTheme="majorHAnsi" w:hAnsiTheme="majorHAnsi"/>
          <w:szCs w:val="24"/>
        </w:rPr>
        <w:t>’</w:t>
      </w:r>
      <w:r w:rsidRPr="00362E1C">
        <w:rPr>
          <w:rFonts w:asciiTheme="majorHAnsi" w:hAnsiTheme="majorHAnsi"/>
          <w:szCs w:val="24"/>
        </w:rPr>
        <w:t>s correctional facilities and expanded Community Correctional Services.</w:t>
      </w:r>
    </w:p>
    <w:p w14:paraId="6BFB55B8" w14:textId="77777777" w:rsidR="008B4B28" w:rsidRPr="00362E1C" w:rsidRDefault="008B4B28" w:rsidP="0069420B">
      <w:pPr>
        <w:pStyle w:val="PlainText"/>
        <w:rPr>
          <w:rFonts w:asciiTheme="majorHAnsi" w:hAnsiTheme="majorHAnsi"/>
          <w:szCs w:val="24"/>
        </w:rPr>
      </w:pPr>
    </w:p>
    <w:p w14:paraId="3EE9CC47" w14:textId="77777777" w:rsidR="00117810" w:rsidRDefault="00117810">
      <w:pPr>
        <w:rPr>
          <w:rFonts w:asciiTheme="majorHAnsi" w:hAnsiTheme="majorHAnsi"/>
        </w:rPr>
      </w:pPr>
      <w:r>
        <w:rPr>
          <w:rFonts w:asciiTheme="majorHAnsi" w:hAnsiTheme="majorHAnsi"/>
        </w:rPr>
        <w:br w:type="page"/>
      </w:r>
    </w:p>
    <w:p w14:paraId="24145627" w14:textId="486DFF59" w:rsidR="008B4B28" w:rsidRPr="00362E1C" w:rsidRDefault="008B4B28" w:rsidP="00626D8B">
      <w:pPr>
        <w:pStyle w:val="Heading2"/>
      </w:pPr>
      <w:r w:rsidRPr="00362E1C">
        <w:lastRenderedPageBreak/>
        <w:t>Rural and regional Victoria</w:t>
      </w:r>
    </w:p>
    <w:p w14:paraId="3B39D5A2" w14:textId="77777777" w:rsidR="008B4B28" w:rsidRDefault="008B4B28" w:rsidP="0069420B">
      <w:pPr>
        <w:pStyle w:val="PlainText"/>
        <w:rPr>
          <w:rFonts w:asciiTheme="majorHAnsi" w:hAnsiTheme="majorHAnsi"/>
          <w:szCs w:val="24"/>
        </w:rPr>
      </w:pPr>
      <w:r w:rsidRPr="00362E1C">
        <w:rPr>
          <w:rFonts w:asciiTheme="majorHAnsi" w:hAnsiTheme="majorHAnsi"/>
          <w:szCs w:val="24"/>
        </w:rPr>
        <w:t>Businesses in regional Victoria need confidence and support to grow. Young people want skills and jobs to stay in their hometown. Families deserve the freedom of the country with access to the services they need.</w:t>
      </w:r>
    </w:p>
    <w:p w14:paraId="2A4E9C8E" w14:textId="77777777" w:rsidR="00117810" w:rsidRPr="00362E1C" w:rsidRDefault="00117810" w:rsidP="0069420B">
      <w:pPr>
        <w:pStyle w:val="PlainText"/>
        <w:rPr>
          <w:rFonts w:asciiTheme="majorHAnsi" w:hAnsiTheme="majorHAnsi"/>
          <w:szCs w:val="24"/>
        </w:rPr>
      </w:pPr>
    </w:p>
    <w:p w14:paraId="34C57BEC" w14:textId="6468BFFF" w:rsidR="008B4B28" w:rsidRDefault="008B4B28" w:rsidP="0069420B">
      <w:pPr>
        <w:pStyle w:val="PlainText"/>
        <w:rPr>
          <w:rFonts w:asciiTheme="majorHAnsi" w:hAnsiTheme="majorHAnsi"/>
          <w:szCs w:val="24"/>
        </w:rPr>
      </w:pPr>
      <w:r w:rsidRPr="00362E1C">
        <w:rPr>
          <w:rFonts w:asciiTheme="majorHAnsi" w:hAnsiTheme="majorHAnsi"/>
          <w:szCs w:val="24"/>
        </w:rPr>
        <w:t>Victoria</w:t>
      </w:r>
      <w:r w:rsidR="0069420B">
        <w:rPr>
          <w:rFonts w:asciiTheme="majorHAnsi" w:hAnsiTheme="majorHAnsi"/>
          <w:szCs w:val="24"/>
        </w:rPr>
        <w:t>’</w:t>
      </w:r>
      <w:r w:rsidRPr="00362E1C">
        <w:rPr>
          <w:rFonts w:asciiTheme="majorHAnsi" w:hAnsiTheme="majorHAnsi"/>
          <w:szCs w:val="24"/>
        </w:rPr>
        <w:t>s rural communities and regional cities matter, and the Andrews Labor Government is investing in their future so families and businesses get the support they need to live and prosper.</w:t>
      </w:r>
    </w:p>
    <w:p w14:paraId="24D8C87B" w14:textId="77777777" w:rsidR="00117810" w:rsidRPr="00362E1C" w:rsidRDefault="00117810" w:rsidP="0069420B">
      <w:pPr>
        <w:pStyle w:val="PlainText"/>
        <w:rPr>
          <w:rFonts w:asciiTheme="majorHAnsi" w:hAnsiTheme="majorHAnsi"/>
          <w:szCs w:val="24"/>
        </w:rPr>
      </w:pPr>
    </w:p>
    <w:p w14:paraId="172FDEEF" w14:textId="77777777" w:rsidR="008B4B28" w:rsidRPr="00117810" w:rsidRDefault="008B4B28" w:rsidP="00626D8B">
      <w:pPr>
        <w:pStyle w:val="Heading2"/>
      </w:pPr>
      <w:r w:rsidRPr="00117810">
        <w:t>Health</w:t>
      </w:r>
    </w:p>
    <w:p w14:paraId="22883444" w14:textId="77777777" w:rsidR="008B4B28" w:rsidRDefault="008B4B28" w:rsidP="0069420B">
      <w:pPr>
        <w:pStyle w:val="PlainText"/>
        <w:rPr>
          <w:rFonts w:asciiTheme="majorHAnsi" w:hAnsiTheme="majorHAnsi"/>
          <w:szCs w:val="24"/>
        </w:rPr>
      </w:pPr>
      <w:r w:rsidRPr="00362E1C">
        <w:rPr>
          <w:rFonts w:asciiTheme="majorHAnsi" w:hAnsiTheme="majorHAnsi"/>
          <w:szCs w:val="24"/>
        </w:rPr>
        <w:t>Nothing is more important to families than the health and wellbeing of their loved ones. The 2015-16 Victorian Budget provides $2.1 billion to fix our hospitals and grow our health system. The Budget includes:</w:t>
      </w:r>
    </w:p>
    <w:p w14:paraId="2B8FE8CE" w14:textId="77777777" w:rsidR="00117810" w:rsidRPr="00362E1C" w:rsidRDefault="00117810" w:rsidP="0069420B">
      <w:pPr>
        <w:pStyle w:val="PlainText"/>
        <w:rPr>
          <w:rFonts w:asciiTheme="majorHAnsi" w:hAnsiTheme="majorHAnsi"/>
          <w:szCs w:val="24"/>
        </w:rPr>
      </w:pPr>
    </w:p>
    <w:p w14:paraId="0210B95A" w14:textId="4F1A1F29" w:rsidR="00117810" w:rsidRDefault="008B4B28" w:rsidP="0069420B">
      <w:pPr>
        <w:pStyle w:val="PlainText"/>
        <w:rPr>
          <w:rFonts w:asciiTheme="majorHAnsi" w:hAnsiTheme="majorHAnsi"/>
          <w:szCs w:val="24"/>
        </w:rPr>
      </w:pPr>
      <w:r w:rsidRPr="00362E1C">
        <w:rPr>
          <w:rFonts w:asciiTheme="majorHAnsi" w:hAnsiTheme="majorHAnsi"/>
          <w:szCs w:val="24"/>
        </w:rPr>
        <w:t>$40</w:t>
      </w:r>
      <w:r w:rsidR="00626D8B">
        <w:rPr>
          <w:rFonts w:asciiTheme="majorHAnsi" w:hAnsiTheme="majorHAnsi"/>
          <w:szCs w:val="24"/>
        </w:rPr>
        <w:t> million</w:t>
      </w:r>
      <w:r w:rsidRPr="00362E1C">
        <w:rPr>
          <w:rFonts w:asciiTheme="majorHAnsi" w:hAnsiTheme="majorHAnsi"/>
          <w:szCs w:val="24"/>
        </w:rPr>
        <w:t xml:space="preserve"> to fix our ambulance system and upgrade ambulance stations, vehicles and equipment across the state. This includes a new ambulance station at Wendouree in Ballarat.</w:t>
      </w:r>
    </w:p>
    <w:p w14:paraId="53A6EF17" w14:textId="77777777" w:rsidR="00117810" w:rsidRDefault="00117810" w:rsidP="0069420B">
      <w:pPr>
        <w:pStyle w:val="PlainText"/>
        <w:rPr>
          <w:rFonts w:asciiTheme="majorHAnsi" w:hAnsiTheme="majorHAnsi"/>
          <w:szCs w:val="24"/>
        </w:rPr>
      </w:pPr>
    </w:p>
    <w:p w14:paraId="55009FCA" w14:textId="4A39832C" w:rsidR="008B4B28" w:rsidRDefault="008B4B28" w:rsidP="0069420B">
      <w:pPr>
        <w:pStyle w:val="PlainText"/>
        <w:rPr>
          <w:rFonts w:asciiTheme="majorHAnsi" w:hAnsiTheme="majorHAnsi"/>
          <w:szCs w:val="24"/>
        </w:rPr>
      </w:pPr>
      <w:r w:rsidRPr="00362E1C">
        <w:rPr>
          <w:rFonts w:asciiTheme="majorHAnsi" w:hAnsiTheme="majorHAnsi"/>
          <w:szCs w:val="24"/>
        </w:rPr>
        <w:t>$59</w:t>
      </w:r>
      <w:r w:rsidR="00626D8B">
        <w:rPr>
          <w:rFonts w:asciiTheme="majorHAnsi" w:hAnsiTheme="majorHAnsi"/>
          <w:szCs w:val="24"/>
        </w:rPr>
        <w:t> million</w:t>
      </w:r>
      <w:r w:rsidRPr="00362E1C">
        <w:rPr>
          <w:rFonts w:asciiTheme="majorHAnsi" w:hAnsiTheme="majorHAnsi"/>
          <w:szCs w:val="24"/>
        </w:rPr>
        <w:t xml:space="preserve"> to cut ambulance response times, reduce the long, agonising wait for paramedics in regional areas, and speed up the transfer of patients to emergency departments.</w:t>
      </w:r>
    </w:p>
    <w:p w14:paraId="462F34B3" w14:textId="77777777" w:rsidR="00117810" w:rsidRPr="00362E1C" w:rsidRDefault="00117810" w:rsidP="0069420B">
      <w:pPr>
        <w:pStyle w:val="PlainText"/>
        <w:rPr>
          <w:rFonts w:asciiTheme="majorHAnsi" w:hAnsiTheme="majorHAnsi"/>
          <w:szCs w:val="24"/>
        </w:rPr>
      </w:pPr>
    </w:p>
    <w:p w14:paraId="13FEE213" w14:textId="4F290995" w:rsidR="008B4B28" w:rsidRDefault="008B4B28" w:rsidP="0069420B">
      <w:pPr>
        <w:pStyle w:val="PlainText"/>
        <w:rPr>
          <w:rFonts w:asciiTheme="majorHAnsi" w:hAnsiTheme="majorHAnsi"/>
          <w:szCs w:val="24"/>
        </w:rPr>
      </w:pPr>
      <w:r w:rsidRPr="00362E1C">
        <w:rPr>
          <w:rFonts w:asciiTheme="majorHAnsi" w:hAnsiTheme="majorHAnsi"/>
          <w:szCs w:val="24"/>
        </w:rPr>
        <w:t>$10</w:t>
      </w:r>
      <w:r w:rsidR="00626D8B">
        <w:rPr>
          <w:rFonts w:asciiTheme="majorHAnsi" w:hAnsiTheme="majorHAnsi"/>
          <w:szCs w:val="24"/>
        </w:rPr>
        <w:t> million</w:t>
      </w:r>
      <w:r w:rsidRPr="00362E1C">
        <w:rPr>
          <w:rFonts w:asciiTheme="majorHAnsi" w:hAnsiTheme="majorHAnsi"/>
          <w:szCs w:val="24"/>
        </w:rPr>
        <w:t xml:space="preserve"> to bring urgent heart treatment and care to Ballarat, funding a new cardiac catheterisation laboratory at Ballarat Base Hospital, so families in need don</w:t>
      </w:r>
      <w:r w:rsidR="0069420B">
        <w:rPr>
          <w:rFonts w:asciiTheme="majorHAnsi" w:hAnsiTheme="majorHAnsi"/>
          <w:szCs w:val="24"/>
        </w:rPr>
        <w:t>’</w:t>
      </w:r>
      <w:r w:rsidRPr="00362E1C">
        <w:rPr>
          <w:rFonts w:asciiTheme="majorHAnsi" w:hAnsiTheme="majorHAnsi"/>
          <w:szCs w:val="24"/>
        </w:rPr>
        <w:t>t have to travel to Melbourne.</w:t>
      </w:r>
    </w:p>
    <w:p w14:paraId="1C058DB9" w14:textId="77777777" w:rsidR="00117810" w:rsidRPr="00362E1C" w:rsidRDefault="00117810" w:rsidP="0069420B">
      <w:pPr>
        <w:pStyle w:val="PlainText"/>
        <w:rPr>
          <w:rFonts w:asciiTheme="majorHAnsi" w:hAnsiTheme="majorHAnsi"/>
          <w:szCs w:val="24"/>
        </w:rPr>
      </w:pPr>
    </w:p>
    <w:p w14:paraId="3433B6A3" w14:textId="6CFA9F6B" w:rsidR="008B4B28" w:rsidRPr="00362E1C" w:rsidRDefault="008B4B28" w:rsidP="0069420B">
      <w:pPr>
        <w:pStyle w:val="PlainText"/>
        <w:rPr>
          <w:rFonts w:asciiTheme="majorHAnsi" w:hAnsiTheme="majorHAnsi"/>
          <w:szCs w:val="24"/>
        </w:rPr>
      </w:pPr>
      <w:r w:rsidRPr="00362E1C">
        <w:rPr>
          <w:rFonts w:asciiTheme="majorHAnsi" w:hAnsiTheme="majorHAnsi"/>
          <w:szCs w:val="24"/>
        </w:rPr>
        <w:t>$4</w:t>
      </w:r>
      <w:r w:rsidR="00626D8B">
        <w:rPr>
          <w:rFonts w:asciiTheme="majorHAnsi" w:hAnsiTheme="majorHAnsi"/>
          <w:szCs w:val="24"/>
        </w:rPr>
        <w:t> million</w:t>
      </w:r>
      <w:r w:rsidRPr="00362E1C">
        <w:rPr>
          <w:rFonts w:asciiTheme="majorHAnsi" w:hAnsiTheme="majorHAnsi"/>
          <w:szCs w:val="24"/>
        </w:rPr>
        <w:t xml:space="preserve"> for the National Centre for Farmer Health, to support the wellbeing of the men and women who work on the land and $1.5</w:t>
      </w:r>
      <w:r w:rsidR="00626D8B">
        <w:rPr>
          <w:rFonts w:asciiTheme="majorHAnsi" w:hAnsiTheme="majorHAnsi"/>
          <w:szCs w:val="24"/>
        </w:rPr>
        <w:t> million</w:t>
      </w:r>
      <w:r w:rsidRPr="00362E1C">
        <w:rPr>
          <w:rFonts w:asciiTheme="majorHAnsi" w:hAnsiTheme="majorHAnsi"/>
          <w:szCs w:val="24"/>
        </w:rPr>
        <w:t xml:space="preserve"> for the Rural Financial Counselling Services.</w:t>
      </w:r>
    </w:p>
    <w:p w14:paraId="3EF26CD9" w14:textId="77777777" w:rsidR="008B4B28" w:rsidRPr="00362E1C" w:rsidRDefault="008B4B28" w:rsidP="0069420B">
      <w:pPr>
        <w:pStyle w:val="PlainText"/>
        <w:rPr>
          <w:rFonts w:asciiTheme="majorHAnsi" w:hAnsiTheme="majorHAnsi"/>
          <w:szCs w:val="24"/>
        </w:rPr>
      </w:pPr>
    </w:p>
    <w:p w14:paraId="75468E4E" w14:textId="7A75652B" w:rsidR="008B4B28" w:rsidRPr="00117810" w:rsidRDefault="008B4B28" w:rsidP="00626D8B">
      <w:pPr>
        <w:pStyle w:val="Highlight"/>
      </w:pPr>
      <w:r w:rsidRPr="00117810">
        <w:t>$10</w:t>
      </w:r>
      <w:r w:rsidR="00626D8B">
        <w:t> million</w:t>
      </w:r>
      <w:r w:rsidRPr="00117810">
        <w:t xml:space="preserve"> for Ballarat Base Hospital</w:t>
      </w:r>
      <w:r w:rsidR="0069420B" w:rsidRPr="00117810">
        <w:t>’</w:t>
      </w:r>
      <w:r w:rsidRPr="00117810">
        <w:t>s cardiac services</w:t>
      </w:r>
    </w:p>
    <w:p w14:paraId="2ECE3F7F" w14:textId="7DFF8A28" w:rsidR="008B4B28" w:rsidRPr="00117810" w:rsidRDefault="008B4B28" w:rsidP="00626D8B">
      <w:pPr>
        <w:pStyle w:val="Highlight"/>
      </w:pPr>
      <w:r w:rsidRPr="00117810">
        <w:t>$1.5</w:t>
      </w:r>
      <w:r w:rsidR="00626D8B">
        <w:t> million</w:t>
      </w:r>
      <w:r w:rsidRPr="00117810">
        <w:t xml:space="preserve"> for Rural Financial Counselling Services</w:t>
      </w:r>
    </w:p>
    <w:p w14:paraId="3966BA09" w14:textId="77777777" w:rsidR="008B4B28" w:rsidRPr="00362E1C" w:rsidRDefault="008B4B28" w:rsidP="0069420B">
      <w:pPr>
        <w:pStyle w:val="PlainText"/>
        <w:rPr>
          <w:rFonts w:asciiTheme="majorHAnsi" w:hAnsiTheme="majorHAnsi"/>
          <w:szCs w:val="24"/>
        </w:rPr>
      </w:pPr>
    </w:p>
    <w:p w14:paraId="34FBCF60" w14:textId="77777777" w:rsidR="008B4B28" w:rsidRPr="00362E1C" w:rsidRDefault="008B4B28" w:rsidP="0069420B">
      <w:pPr>
        <w:pStyle w:val="PlainText"/>
        <w:rPr>
          <w:rFonts w:asciiTheme="majorHAnsi" w:hAnsiTheme="majorHAnsi"/>
          <w:szCs w:val="24"/>
        </w:rPr>
      </w:pPr>
    </w:p>
    <w:p w14:paraId="3B4F6320" w14:textId="77777777" w:rsidR="008B4B28" w:rsidRPr="00362E1C" w:rsidRDefault="008B4B28" w:rsidP="0069420B">
      <w:pPr>
        <w:pStyle w:val="PlainText"/>
        <w:rPr>
          <w:rFonts w:asciiTheme="majorHAnsi" w:hAnsiTheme="majorHAnsi"/>
          <w:szCs w:val="24"/>
        </w:rPr>
      </w:pPr>
    </w:p>
    <w:p w14:paraId="6F9AA6E0" w14:textId="77777777" w:rsidR="008B4B28" w:rsidRPr="00362E1C" w:rsidRDefault="008B4B28" w:rsidP="0069420B">
      <w:pPr>
        <w:pStyle w:val="PlainText"/>
        <w:rPr>
          <w:rFonts w:asciiTheme="majorHAnsi" w:hAnsiTheme="majorHAnsi"/>
          <w:szCs w:val="24"/>
        </w:rPr>
      </w:pPr>
    </w:p>
    <w:p w14:paraId="596DC05B" w14:textId="77777777" w:rsidR="00626D8B" w:rsidRDefault="00626D8B">
      <w:pPr>
        <w:rPr>
          <w:rFonts w:asciiTheme="majorHAnsi" w:hAnsiTheme="majorHAnsi"/>
          <w:color w:val="943634" w:themeColor="accent2" w:themeShade="BF"/>
          <w:sz w:val="36"/>
          <w:szCs w:val="36"/>
        </w:rPr>
      </w:pPr>
      <w:r>
        <w:br w:type="page"/>
      </w:r>
    </w:p>
    <w:p w14:paraId="1B00E0EE" w14:textId="7641E7FD" w:rsidR="008B4B28" w:rsidRPr="00117810" w:rsidRDefault="008B4B28" w:rsidP="00626D8B">
      <w:pPr>
        <w:pStyle w:val="Heading2"/>
      </w:pPr>
      <w:r w:rsidRPr="00117810">
        <w:lastRenderedPageBreak/>
        <w:t>Education</w:t>
      </w:r>
    </w:p>
    <w:p w14:paraId="0BC1C030" w14:textId="4841C655"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fixing schools across Victoria, supporting our kids and giving struggling regional families the help they need during the most important years of their child</w:t>
      </w:r>
      <w:r w:rsidR="0069420B">
        <w:rPr>
          <w:rFonts w:asciiTheme="majorHAnsi" w:hAnsiTheme="majorHAnsi"/>
          <w:szCs w:val="24"/>
        </w:rPr>
        <w:t>’</w:t>
      </w:r>
      <w:r w:rsidRPr="00362E1C">
        <w:rPr>
          <w:rFonts w:asciiTheme="majorHAnsi" w:hAnsiTheme="majorHAnsi"/>
          <w:szCs w:val="24"/>
        </w:rPr>
        <w:t>s life. The Budget provides:</w:t>
      </w:r>
    </w:p>
    <w:p w14:paraId="1C1AABC1" w14:textId="77777777" w:rsidR="00117810" w:rsidRPr="00362E1C" w:rsidRDefault="00117810" w:rsidP="0069420B">
      <w:pPr>
        <w:pStyle w:val="PlainText"/>
        <w:rPr>
          <w:rFonts w:asciiTheme="majorHAnsi" w:hAnsiTheme="majorHAnsi"/>
          <w:szCs w:val="24"/>
        </w:rPr>
      </w:pPr>
    </w:p>
    <w:p w14:paraId="22F6ADFB" w14:textId="4D62D3F9" w:rsidR="008B4B28" w:rsidRDefault="008B4B28" w:rsidP="0069420B">
      <w:pPr>
        <w:pStyle w:val="PlainText"/>
        <w:rPr>
          <w:rFonts w:asciiTheme="majorHAnsi" w:hAnsiTheme="majorHAnsi"/>
          <w:szCs w:val="24"/>
        </w:rPr>
      </w:pPr>
      <w:r w:rsidRPr="00362E1C">
        <w:rPr>
          <w:rFonts w:asciiTheme="majorHAnsi" w:hAnsiTheme="majorHAnsi"/>
          <w:szCs w:val="24"/>
        </w:rPr>
        <w:t>$117</w:t>
      </w:r>
      <w:r w:rsidR="00626D8B">
        <w:rPr>
          <w:rFonts w:asciiTheme="majorHAnsi" w:hAnsiTheme="majorHAnsi"/>
          <w:szCs w:val="24"/>
        </w:rPr>
        <w:t> million</w:t>
      </w:r>
      <w:r w:rsidRPr="00362E1C">
        <w:rPr>
          <w:rFonts w:asciiTheme="majorHAnsi" w:hAnsiTheme="majorHAnsi"/>
          <w:szCs w:val="24"/>
        </w:rPr>
        <w:t xml:space="preserve"> to rebuild, renovate or refurbish 21 crowded and outdated schools and buildings in regional Victoria, because kids can</w:t>
      </w:r>
      <w:r w:rsidR="0069420B">
        <w:rPr>
          <w:rFonts w:asciiTheme="majorHAnsi" w:hAnsiTheme="majorHAnsi"/>
          <w:szCs w:val="24"/>
        </w:rPr>
        <w:t>’</w:t>
      </w:r>
      <w:r w:rsidRPr="00362E1C">
        <w:rPr>
          <w:rFonts w:asciiTheme="majorHAnsi" w:hAnsiTheme="majorHAnsi"/>
          <w:szCs w:val="24"/>
        </w:rPr>
        <w:t>t get a first-rate education in a second-rate classroom.</w:t>
      </w:r>
    </w:p>
    <w:p w14:paraId="463BD1C5" w14:textId="77777777" w:rsidR="00117810" w:rsidRPr="00362E1C" w:rsidRDefault="00117810" w:rsidP="0069420B">
      <w:pPr>
        <w:pStyle w:val="PlainText"/>
        <w:rPr>
          <w:rFonts w:asciiTheme="majorHAnsi" w:hAnsiTheme="majorHAnsi"/>
          <w:szCs w:val="24"/>
        </w:rPr>
      </w:pPr>
    </w:p>
    <w:p w14:paraId="6C7D4707" w14:textId="4001F1C5" w:rsidR="008B4B28" w:rsidRDefault="008B4B28" w:rsidP="0069420B">
      <w:pPr>
        <w:pStyle w:val="PlainText"/>
        <w:rPr>
          <w:rFonts w:asciiTheme="majorHAnsi" w:hAnsiTheme="majorHAnsi"/>
          <w:szCs w:val="24"/>
        </w:rPr>
      </w:pPr>
      <w:r w:rsidRPr="00362E1C">
        <w:rPr>
          <w:rFonts w:asciiTheme="majorHAnsi" w:hAnsiTheme="majorHAnsi"/>
          <w:szCs w:val="24"/>
        </w:rPr>
        <w:t>Funding to build new schools across the state for areas with a growing population, including two in regional Victoria: Sale Specialist School and Bannockburn 7</w:t>
      </w:r>
      <w:r w:rsidR="002A64B7">
        <w:rPr>
          <w:rFonts w:asciiTheme="majorHAnsi" w:hAnsiTheme="majorHAnsi"/>
          <w:szCs w:val="24"/>
        </w:rPr>
        <w:t>-</w:t>
      </w:r>
      <w:r w:rsidRPr="00362E1C">
        <w:rPr>
          <w:rFonts w:asciiTheme="majorHAnsi" w:hAnsiTheme="majorHAnsi"/>
          <w:szCs w:val="24"/>
        </w:rPr>
        <w:t>12.</w:t>
      </w:r>
    </w:p>
    <w:p w14:paraId="7FEB576B" w14:textId="77777777" w:rsidR="00117810" w:rsidRPr="00362E1C" w:rsidRDefault="00117810" w:rsidP="0069420B">
      <w:pPr>
        <w:pStyle w:val="PlainText"/>
        <w:rPr>
          <w:rFonts w:asciiTheme="majorHAnsi" w:hAnsiTheme="majorHAnsi"/>
          <w:szCs w:val="24"/>
        </w:rPr>
      </w:pPr>
    </w:p>
    <w:p w14:paraId="1D1AD760" w14:textId="16D4A0CA" w:rsidR="008B4B28" w:rsidRDefault="008B4B28" w:rsidP="0069420B">
      <w:pPr>
        <w:pStyle w:val="PlainText"/>
        <w:rPr>
          <w:rFonts w:asciiTheme="majorHAnsi" w:hAnsiTheme="majorHAnsi"/>
          <w:szCs w:val="24"/>
        </w:rPr>
      </w:pPr>
      <w:r w:rsidRPr="00362E1C">
        <w:rPr>
          <w:rFonts w:asciiTheme="majorHAnsi" w:hAnsiTheme="majorHAnsi"/>
          <w:szCs w:val="24"/>
        </w:rPr>
        <w:t>$12</w:t>
      </w:r>
      <w:r w:rsidR="00626D8B">
        <w:rPr>
          <w:rFonts w:asciiTheme="majorHAnsi" w:hAnsiTheme="majorHAnsi"/>
          <w:szCs w:val="24"/>
        </w:rPr>
        <w:t> million</w:t>
      </w:r>
      <w:r w:rsidRPr="00362E1C">
        <w:rPr>
          <w:rFonts w:asciiTheme="majorHAnsi" w:hAnsiTheme="majorHAnsi"/>
          <w:szCs w:val="24"/>
        </w:rPr>
        <w:t xml:space="preserve"> to plan the establishment of new Tech Schools including Gippsland, Ballarat, Bendigo and Geelong, so secondary students can get a head start on  a hands-on vocation.</w:t>
      </w:r>
    </w:p>
    <w:p w14:paraId="02859072" w14:textId="77777777" w:rsidR="00117810" w:rsidRPr="00362E1C" w:rsidRDefault="00117810" w:rsidP="0069420B">
      <w:pPr>
        <w:pStyle w:val="PlainText"/>
        <w:rPr>
          <w:rFonts w:asciiTheme="majorHAnsi" w:hAnsiTheme="majorHAnsi"/>
          <w:szCs w:val="24"/>
        </w:rPr>
      </w:pPr>
    </w:p>
    <w:p w14:paraId="29C52CDB" w14:textId="26141901" w:rsidR="008B4B28" w:rsidRDefault="008B4B28" w:rsidP="0069420B">
      <w:pPr>
        <w:pStyle w:val="PlainText"/>
        <w:rPr>
          <w:rFonts w:asciiTheme="majorHAnsi" w:hAnsiTheme="majorHAnsi"/>
          <w:szCs w:val="24"/>
        </w:rPr>
      </w:pPr>
      <w:r w:rsidRPr="00362E1C">
        <w:rPr>
          <w:rFonts w:asciiTheme="majorHAnsi" w:hAnsiTheme="majorHAnsi"/>
          <w:szCs w:val="24"/>
        </w:rPr>
        <w:t>$300</w:t>
      </w:r>
      <w:r w:rsidR="00626D8B">
        <w:rPr>
          <w:rFonts w:asciiTheme="majorHAnsi" w:hAnsiTheme="majorHAnsi"/>
          <w:szCs w:val="24"/>
        </w:rPr>
        <w:t> million</w:t>
      </w:r>
      <w:r w:rsidRPr="00362E1C">
        <w:rPr>
          <w:rFonts w:asciiTheme="majorHAnsi" w:hAnsiTheme="majorHAnsi"/>
          <w:szCs w:val="24"/>
        </w:rPr>
        <w:t xml:space="preserve"> to complete the $320</w:t>
      </w:r>
      <w:r w:rsidR="00626D8B">
        <w:rPr>
          <w:rFonts w:asciiTheme="majorHAnsi" w:hAnsiTheme="majorHAnsi"/>
          <w:szCs w:val="24"/>
        </w:rPr>
        <w:t> million</w:t>
      </w:r>
      <w:r w:rsidRPr="00362E1C">
        <w:rPr>
          <w:rFonts w:asciiTheme="majorHAnsi" w:hAnsiTheme="majorHAnsi"/>
          <w:szCs w:val="24"/>
        </w:rPr>
        <w:t xml:space="preserve"> TAFE Rescue Fund, bringing regional campuses back from the brink, helping them run more courses to train more students and give locals the skills they need.</w:t>
      </w:r>
    </w:p>
    <w:p w14:paraId="59032088" w14:textId="77777777" w:rsidR="00117810" w:rsidRPr="00362E1C" w:rsidRDefault="00117810" w:rsidP="0069420B">
      <w:pPr>
        <w:pStyle w:val="PlainText"/>
        <w:rPr>
          <w:rFonts w:asciiTheme="majorHAnsi" w:hAnsiTheme="majorHAnsi"/>
          <w:szCs w:val="24"/>
        </w:rPr>
      </w:pPr>
    </w:p>
    <w:p w14:paraId="0C56A321" w14:textId="77777777" w:rsidR="008B4B28" w:rsidRPr="00117810" w:rsidRDefault="008B4B28" w:rsidP="00626D8B">
      <w:pPr>
        <w:pStyle w:val="Heading2"/>
      </w:pPr>
      <w:r w:rsidRPr="00117810">
        <w:t>Jobs</w:t>
      </w:r>
    </w:p>
    <w:p w14:paraId="72BCED18" w14:textId="77777777" w:rsidR="008B4B28" w:rsidRDefault="008B4B28" w:rsidP="0069420B">
      <w:pPr>
        <w:pStyle w:val="PlainText"/>
        <w:rPr>
          <w:rFonts w:asciiTheme="majorHAnsi" w:hAnsiTheme="majorHAnsi"/>
          <w:szCs w:val="24"/>
        </w:rPr>
      </w:pPr>
      <w:r w:rsidRPr="00362E1C">
        <w:rPr>
          <w:rFonts w:asciiTheme="majorHAnsi" w:hAnsiTheme="majorHAnsi"/>
          <w:szCs w:val="24"/>
        </w:rPr>
        <w:t>The jobs crisis hit regional Victoria the hardest. Iconic businesses closed down, young people left home and support for our oldest and proudest industries dried up.</w:t>
      </w:r>
    </w:p>
    <w:p w14:paraId="6803E74F" w14:textId="77777777" w:rsidR="00117810" w:rsidRPr="00362E1C" w:rsidRDefault="00117810" w:rsidP="0069420B">
      <w:pPr>
        <w:pStyle w:val="PlainText"/>
        <w:rPr>
          <w:rFonts w:asciiTheme="majorHAnsi" w:hAnsiTheme="majorHAnsi"/>
          <w:szCs w:val="24"/>
        </w:rPr>
      </w:pPr>
    </w:p>
    <w:p w14:paraId="4BBA5509" w14:textId="27BF26A9" w:rsidR="008B4B28" w:rsidRDefault="008B4B28" w:rsidP="0069420B">
      <w:pPr>
        <w:pStyle w:val="PlainText"/>
        <w:rPr>
          <w:rFonts w:asciiTheme="majorHAnsi" w:hAnsiTheme="majorHAnsi"/>
          <w:szCs w:val="24"/>
        </w:rPr>
      </w:pPr>
      <w:r w:rsidRPr="00362E1C">
        <w:rPr>
          <w:rFonts w:asciiTheme="majorHAnsi" w:hAnsiTheme="majorHAnsi"/>
          <w:szCs w:val="24"/>
        </w:rPr>
        <w:t>But the Andrews Labor Government is getting Victoria back to work, helping create 100,000 new jobs and giving industries and businesses the confidence to grow.</w:t>
      </w:r>
      <w:r w:rsidR="00117810">
        <w:rPr>
          <w:rFonts w:asciiTheme="majorHAnsi" w:hAnsiTheme="majorHAnsi"/>
          <w:szCs w:val="24"/>
        </w:rPr>
        <w:t xml:space="preserve"> </w:t>
      </w:r>
      <w:r w:rsidRPr="00362E1C">
        <w:rPr>
          <w:rFonts w:asciiTheme="majorHAnsi" w:hAnsiTheme="majorHAnsi"/>
          <w:szCs w:val="24"/>
        </w:rPr>
        <w:t>The Budget includes:</w:t>
      </w:r>
    </w:p>
    <w:p w14:paraId="6B3AF670" w14:textId="77777777" w:rsidR="00117810" w:rsidRPr="00362E1C" w:rsidRDefault="00117810" w:rsidP="0069420B">
      <w:pPr>
        <w:pStyle w:val="PlainText"/>
        <w:rPr>
          <w:rFonts w:asciiTheme="majorHAnsi" w:hAnsiTheme="majorHAnsi"/>
          <w:szCs w:val="24"/>
        </w:rPr>
      </w:pPr>
    </w:p>
    <w:p w14:paraId="465D0EF0" w14:textId="72E1848E" w:rsidR="008B4B28" w:rsidRDefault="008B4B28" w:rsidP="0069420B">
      <w:pPr>
        <w:pStyle w:val="PlainText"/>
        <w:rPr>
          <w:rFonts w:asciiTheme="majorHAnsi" w:hAnsiTheme="majorHAnsi"/>
          <w:szCs w:val="24"/>
        </w:rPr>
      </w:pPr>
      <w:r w:rsidRPr="00362E1C">
        <w:rPr>
          <w:rFonts w:asciiTheme="majorHAnsi" w:hAnsiTheme="majorHAnsi"/>
          <w:szCs w:val="24"/>
        </w:rPr>
        <w:t>Funding for the Premier</w:t>
      </w:r>
      <w:r w:rsidR="0069420B">
        <w:rPr>
          <w:rFonts w:asciiTheme="majorHAnsi" w:hAnsiTheme="majorHAnsi"/>
          <w:szCs w:val="24"/>
        </w:rPr>
        <w:t>’</w:t>
      </w:r>
      <w:r w:rsidRPr="00362E1C">
        <w:rPr>
          <w:rFonts w:asciiTheme="majorHAnsi" w:hAnsiTheme="majorHAnsi"/>
          <w:szCs w:val="24"/>
        </w:rPr>
        <w:t>s Jobs and Investment Panel, which will give our most senior economic and business leaders a real say at the heart of the Government, creating high-skill, high-wage jobs.</w:t>
      </w:r>
    </w:p>
    <w:p w14:paraId="500D06BF" w14:textId="77777777" w:rsidR="00117810" w:rsidRPr="00362E1C" w:rsidRDefault="00117810" w:rsidP="0069420B">
      <w:pPr>
        <w:pStyle w:val="PlainText"/>
        <w:rPr>
          <w:rFonts w:asciiTheme="majorHAnsi" w:hAnsiTheme="majorHAnsi"/>
          <w:szCs w:val="24"/>
        </w:rPr>
      </w:pPr>
    </w:p>
    <w:p w14:paraId="7B12F0C4" w14:textId="3E720FED" w:rsidR="008B4B28" w:rsidRDefault="008B4B28" w:rsidP="0069420B">
      <w:pPr>
        <w:pStyle w:val="PlainText"/>
        <w:rPr>
          <w:rFonts w:asciiTheme="majorHAnsi" w:hAnsiTheme="majorHAnsi"/>
          <w:szCs w:val="24"/>
        </w:rPr>
      </w:pPr>
      <w:r w:rsidRPr="00362E1C">
        <w:rPr>
          <w:rFonts w:asciiTheme="majorHAnsi" w:hAnsiTheme="majorHAnsi"/>
          <w:szCs w:val="24"/>
        </w:rPr>
        <w:t>$508</w:t>
      </w:r>
      <w:r w:rsidR="00626D8B">
        <w:rPr>
          <w:rFonts w:asciiTheme="majorHAnsi" w:hAnsiTheme="majorHAnsi"/>
          <w:szCs w:val="24"/>
        </w:rPr>
        <w:t> million</w:t>
      </w:r>
      <w:r w:rsidRPr="00362E1C">
        <w:rPr>
          <w:rFonts w:asciiTheme="majorHAnsi" w:hAnsiTheme="majorHAnsi"/>
          <w:szCs w:val="24"/>
        </w:rPr>
        <w:t xml:space="preserve"> will be provided for strategic, job-creating investments, and the Panel will provide direct advice to the Premier on its expenditure.</w:t>
      </w:r>
    </w:p>
    <w:p w14:paraId="1EC8A222" w14:textId="77777777" w:rsidR="00117810" w:rsidRPr="00362E1C" w:rsidRDefault="00117810" w:rsidP="0069420B">
      <w:pPr>
        <w:pStyle w:val="PlainText"/>
        <w:rPr>
          <w:rFonts w:asciiTheme="majorHAnsi" w:hAnsiTheme="majorHAnsi"/>
          <w:szCs w:val="24"/>
        </w:rPr>
      </w:pPr>
    </w:p>
    <w:p w14:paraId="20AB7868" w14:textId="1895C8D3" w:rsidR="008B4B28" w:rsidRPr="00362E1C" w:rsidRDefault="008B4B28" w:rsidP="0069420B">
      <w:pPr>
        <w:pStyle w:val="PlainText"/>
        <w:rPr>
          <w:rFonts w:asciiTheme="majorHAnsi" w:hAnsiTheme="majorHAnsi"/>
          <w:szCs w:val="24"/>
        </w:rPr>
      </w:pPr>
      <w:r w:rsidRPr="00362E1C">
        <w:rPr>
          <w:rFonts w:asciiTheme="majorHAnsi" w:hAnsiTheme="majorHAnsi"/>
          <w:szCs w:val="24"/>
        </w:rPr>
        <w:t>A $200</w:t>
      </w:r>
      <w:r w:rsidR="00626D8B">
        <w:rPr>
          <w:rFonts w:asciiTheme="majorHAnsi" w:hAnsiTheme="majorHAnsi"/>
          <w:szCs w:val="24"/>
        </w:rPr>
        <w:t> million</w:t>
      </w:r>
      <w:r w:rsidRPr="00362E1C">
        <w:rPr>
          <w:rFonts w:asciiTheme="majorHAnsi" w:hAnsiTheme="majorHAnsi"/>
          <w:szCs w:val="24"/>
        </w:rPr>
        <w:t xml:space="preserve"> Future Industries Fund will turbocharge investment in six high-growth emerging sectors in which Victoria is poised to lead the world.</w:t>
      </w:r>
    </w:p>
    <w:p w14:paraId="6D36E227" w14:textId="77777777" w:rsidR="008B4B28" w:rsidRPr="00362E1C" w:rsidRDefault="008B4B28" w:rsidP="0069420B">
      <w:pPr>
        <w:pStyle w:val="PlainText"/>
        <w:rPr>
          <w:rFonts w:asciiTheme="majorHAnsi" w:hAnsiTheme="majorHAnsi"/>
          <w:szCs w:val="24"/>
        </w:rPr>
      </w:pPr>
    </w:p>
    <w:p w14:paraId="6D8EF118" w14:textId="2C70A96F" w:rsidR="008B4B28" w:rsidRPr="007A3285" w:rsidRDefault="008B4B28" w:rsidP="00626D8B">
      <w:pPr>
        <w:pStyle w:val="Highlight"/>
      </w:pPr>
      <w:r w:rsidRPr="007A3285">
        <w:t>$117</w:t>
      </w:r>
      <w:r w:rsidR="00626D8B">
        <w:t> million</w:t>
      </w:r>
      <w:r w:rsidRPr="007A3285">
        <w:t xml:space="preserve"> to upgrade regional schools</w:t>
      </w:r>
    </w:p>
    <w:p w14:paraId="1FC41A89" w14:textId="791B0B96" w:rsidR="008B4B28" w:rsidRPr="007A3285" w:rsidRDefault="008B4B28" w:rsidP="00626D8B">
      <w:pPr>
        <w:pStyle w:val="Highlight"/>
      </w:pPr>
      <w:r w:rsidRPr="007A3285">
        <w:t>$500</w:t>
      </w:r>
      <w:r w:rsidR="00626D8B">
        <w:t> million</w:t>
      </w:r>
      <w:r w:rsidRPr="007A3285">
        <w:t xml:space="preserve"> Regional Jobs and Infrastructure Fund</w:t>
      </w:r>
    </w:p>
    <w:p w14:paraId="413AB424" w14:textId="77777777" w:rsidR="008B4B28" w:rsidRPr="00362E1C" w:rsidRDefault="008B4B28" w:rsidP="0069420B">
      <w:pPr>
        <w:pStyle w:val="PlainText"/>
        <w:rPr>
          <w:rFonts w:asciiTheme="majorHAnsi" w:hAnsiTheme="majorHAnsi"/>
          <w:szCs w:val="24"/>
        </w:rPr>
      </w:pPr>
    </w:p>
    <w:p w14:paraId="7D1D2447" w14:textId="77777777" w:rsidR="008B4B28" w:rsidRPr="00362E1C" w:rsidRDefault="008B4B28" w:rsidP="0069420B">
      <w:pPr>
        <w:pStyle w:val="PlainText"/>
        <w:rPr>
          <w:rFonts w:asciiTheme="majorHAnsi" w:hAnsiTheme="majorHAnsi"/>
          <w:szCs w:val="24"/>
        </w:rPr>
      </w:pPr>
    </w:p>
    <w:p w14:paraId="6205A87C" w14:textId="77777777" w:rsidR="008B4B28" w:rsidRPr="00362E1C" w:rsidRDefault="008B4B28" w:rsidP="0069420B">
      <w:pPr>
        <w:pStyle w:val="PlainText"/>
        <w:rPr>
          <w:rFonts w:asciiTheme="majorHAnsi" w:hAnsiTheme="majorHAnsi"/>
          <w:szCs w:val="24"/>
        </w:rPr>
      </w:pPr>
    </w:p>
    <w:p w14:paraId="62DF75AB" w14:textId="77777777" w:rsidR="00626D8B" w:rsidRDefault="00626D8B">
      <w:pPr>
        <w:rPr>
          <w:rFonts w:asciiTheme="majorHAnsi" w:hAnsiTheme="majorHAnsi"/>
        </w:rPr>
      </w:pPr>
      <w:r>
        <w:rPr>
          <w:rFonts w:asciiTheme="majorHAnsi" w:hAnsiTheme="majorHAnsi"/>
        </w:rPr>
        <w:br w:type="page"/>
      </w:r>
    </w:p>
    <w:p w14:paraId="1C7AA7B9" w14:textId="186D8D92" w:rsidR="008B4B28" w:rsidRDefault="008B4B28" w:rsidP="0069420B">
      <w:pPr>
        <w:pStyle w:val="PlainText"/>
        <w:rPr>
          <w:rFonts w:asciiTheme="majorHAnsi" w:hAnsiTheme="majorHAnsi"/>
          <w:szCs w:val="24"/>
        </w:rPr>
      </w:pPr>
      <w:r w:rsidRPr="00362E1C">
        <w:rPr>
          <w:rFonts w:asciiTheme="majorHAnsi" w:hAnsiTheme="majorHAnsi"/>
          <w:szCs w:val="24"/>
        </w:rPr>
        <w:lastRenderedPageBreak/>
        <w:t>Two of the high-growth sectors</w:t>
      </w:r>
      <w:r w:rsidR="00626D8B">
        <w:rPr>
          <w:rFonts w:asciiTheme="majorHAnsi" w:hAnsiTheme="majorHAnsi"/>
          <w:szCs w:val="24"/>
        </w:rPr>
        <w:t xml:space="preserve"> – </w:t>
      </w:r>
      <w:r w:rsidRPr="00362E1C">
        <w:rPr>
          <w:rFonts w:asciiTheme="majorHAnsi" w:hAnsiTheme="majorHAnsi"/>
          <w:szCs w:val="24"/>
        </w:rPr>
        <w:t>new energy technology and food and fibre</w:t>
      </w:r>
      <w:r w:rsidR="00626D8B">
        <w:rPr>
          <w:rFonts w:asciiTheme="majorHAnsi" w:hAnsiTheme="majorHAnsi"/>
          <w:szCs w:val="24"/>
        </w:rPr>
        <w:t xml:space="preserve"> </w:t>
      </w:r>
      <w:r w:rsidRPr="00362E1C">
        <w:rPr>
          <w:rFonts w:asciiTheme="majorHAnsi" w:hAnsiTheme="majorHAnsi"/>
          <w:szCs w:val="24"/>
        </w:rPr>
        <w:t>processing</w:t>
      </w:r>
      <w:r w:rsidR="00626D8B">
        <w:rPr>
          <w:rFonts w:asciiTheme="majorHAnsi" w:hAnsiTheme="majorHAnsi"/>
          <w:szCs w:val="24"/>
        </w:rPr>
        <w:t xml:space="preserve"> – </w:t>
      </w:r>
      <w:r w:rsidRPr="00362E1C">
        <w:rPr>
          <w:rFonts w:asciiTheme="majorHAnsi" w:hAnsiTheme="majorHAnsi"/>
          <w:szCs w:val="24"/>
        </w:rPr>
        <w:t>have a home in regional Victoria, and other sectors have room to grow in regional cities and communities.</w:t>
      </w:r>
    </w:p>
    <w:p w14:paraId="1200B68A" w14:textId="77777777" w:rsidR="00117810" w:rsidRPr="00362E1C" w:rsidRDefault="00117810" w:rsidP="0069420B">
      <w:pPr>
        <w:pStyle w:val="PlainText"/>
        <w:rPr>
          <w:rFonts w:asciiTheme="majorHAnsi" w:hAnsiTheme="majorHAnsi"/>
          <w:szCs w:val="24"/>
        </w:rPr>
      </w:pPr>
    </w:p>
    <w:p w14:paraId="2881319C" w14:textId="7EE5E35F" w:rsidR="008B4B28" w:rsidRDefault="008B4B28" w:rsidP="0069420B">
      <w:pPr>
        <w:pStyle w:val="PlainText"/>
        <w:rPr>
          <w:rFonts w:asciiTheme="majorHAnsi" w:hAnsiTheme="majorHAnsi"/>
          <w:szCs w:val="24"/>
        </w:rPr>
      </w:pPr>
      <w:r w:rsidRPr="00362E1C">
        <w:rPr>
          <w:rFonts w:asciiTheme="majorHAnsi" w:hAnsiTheme="majorHAnsi"/>
          <w:szCs w:val="24"/>
        </w:rPr>
        <w:t>A $500</w:t>
      </w:r>
      <w:r w:rsidR="00626D8B">
        <w:rPr>
          <w:rFonts w:asciiTheme="majorHAnsi" w:hAnsiTheme="majorHAnsi"/>
          <w:szCs w:val="24"/>
        </w:rPr>
        <w:t> million</w:t>
      </w:r>
      <w:r w:rsidRPr="00362E1C">
        <w:rPr>
          <w:rFonts w:asciiTheme="majorHAnsi" w:hAnsiTheme="majorHAnsi"/>
          <w:szCs w:val="24"/>
        </w:rPr>
        <w:t xml:space="preserve"> Regional Jobs and Infrastructure Fund will be used to back regional businesses and get on with the projects that local families and industries need.</w:t>
      </w:r>
    </w:p>
    <w:p w14:paraId="40678AD9" w14:textId="77777777" w:rsidR="00117810" w:rsidRPr="00362E1C" w:rsidRDefault="00117810" w:rsidP="0069420B">
      <w:pPr>
        <w:pStyle w:val="PlainText"/>
        <w:rPr>
          <w:rFonts w:asciiTheme="majorHAnsi" w:hAnsiTheme="majorHAnsi"/>
          <w:szCs w:val="24"/>
        </w:rPr>
      </w:pPr>
    </w:p>
    <w:p w14:paraId="7F58F97F" w14:textId="1A956A58" w:rsidR="008B4B28" w:rsidRDefault="008B4B28" w:rsidP="0069420B">
      <w:pPr>
        <w:pStyle w:val="PlainText"/>
        <w:rPr>
          <w:rFonts w:asciiTheme="majorHAnsi" w:hAnsiTheme="majorHAnsi"/>
          <w:szCs w:val="24"/>
        </w:rPr>
      </w:pPr>
      <w:r w:rsidRPr="00362E1C">
        <w:rPr>
          <w:rFonts w:asciiTheme="majorHAnsi" w:hAnsiTheme="majorHAnsi"/>
          <w:szCs w:val="24"/>
        </w:rPr>
        <w:t>This Fund includes $200</w:t>
      </w:r>
      <w:r w:rsidR="00626D8B">
        <w:rPr>
          <w:rFonts w:asciiTheme="majorHAnsi" w:hAnsiTheme="majorHAnsi"/>
          <w:szCs w:val="24"/>
        </w:rPr>
        <w:t> million</w:t>
      </w:r>
      <w:r w:rsidRPr="00362E1C">
        <w:rPr>
          <w:rFonts w:asciiTheme="majorHAnsi" w:hAnsiTheme="majorHAnsi"/>
          <w:szCs w:val="24"/>
        </w:rPr>
        <w:t xml:space="preserve"> to assist regional businesses to grow their workforce, expand markets and create jobs of the future and $250</w:t>
      </w:r>
      <w:r w:rsidR="00626D8B">
        <w:rPr>
          <w:rFonts w:asciiTheme="majorHAnsi" w:hAnsiTheme="majorHAnsi"/>
          <w:szCs w:val="24"/>
        </w:rPr>
        <w:t> million</w:t>
      </w:r>
      <w:r w:rsidRPr="00362E1C">
        <w:rPr>
          <w:rFonts w:asciiTheme="majorHAnsi" w:hAnsiTheme="majorHAnsi"/>
          <w:szCs w:val="24"/>
        </w:rPr>
        <w:t xml:space="preserve"> to invest in the projects that will help local industries grow.</w:t>
      </w:r>
    </w:p>
    <w:p w14:paraId="5F4681F1" w14:textId="77777777" w:rsidR="00117810" w:rsidRPr="00362E1C" w:rsidRDefault="00117810" w:rsidP="0069420B">
      <w:pPr>
        <w:pStyle w:val="PlainText"/>
        <w:rPr>
          <w:rFonts w:asciiTheme="majorHAnsi" w:hAnsiTheme="majorHAnsi"/>
          <w:szCs w:val="24"/>
        </w:rPr>
      </w:pPr>
    </w:p>
    <w:p w14:paraId="13687673" w14:textId="13EE485E" w:rsidR="008B4B28" w:rsidRDefault="008B4B28" w:rsidP="0069420B">
      <w:pPr>
        <w:pStyle w:val="PlainText"/>
        <w:rPr>
          <w:rFonts w:asciiTheme="majorHAnsi" w:hAnsiTheme="majorHAnsi"/>
          <w:szCs w:val="24"/>
        </w:rPr>
      </w:pPr>
      <w:r w:rsidRPr="00362E1C">
        <w:rPr>
          <w:rFonts w:asciiTheme="majorHAnsi" w:hAnsiTheme="majorHAnsi"/>
          <w:szCs w:val="24"/>
        </w:rPr>
        <w:t>The Back to Work Act 2015 has already established a $100</w:t>
      </w:r>
      <w:r w:rsidR="00626D8B">
        <w:rPr>
          <w:rFonts w:asciiTheme="majorHAnsi" w:hAnsiTheme="majorHAnsi"/>
          <w:szCs w:val="24"/>
        </w:rPr>
        <w:t> million</w:t>
      </w:r>
      <w:r w:rsidRPr="00362E1C">
        <w:rPr>
          <w:rFonts w:asciiTheme="majorHAnsi" w:hAnsiTheme="majorHAnsi"/>
          <w:szCs w:val="24"/>
        </w:rPr>
        <w:t xml:space="preserve"> fund for payroll tax relief to companies who hire unemployed young people, the long-term unemployed and retrenched workers to help create 100,000 jobs.</w:t>
      </w:r>
    </w:p>
    <w:p w14:paraId="2EF3F5F6" w14:textId="77777777" w:rsidR="00117810" w:rsidRPr="00362E1C" w:rsidRDefault="00117810" w:rsidP="0069420B">
      <w:pPr>
        <w:pStyle w:val="PlainText"/>
        <w:rPr>
          <w:rFonts w:asciiTheme="majorHAnsi" w:hAnsiTheme="majorHAnsi"/>
          <w:szCs w:val="24"/>
        </w:rPr>
      </w:pPr>
    </w:p>
    <w:p w14:paraId="2994D040" w14:textId="77777777" w:rsidR="008B4B28" w:rsidRPr="00117810" w:rsidRDefault="008B4B28" w:rsidP="00626D8B">
      <w:pPr>
        <w:pStyle w:val="Heading2"/>
      </w:pPr>
      <w:r w:rsidRPr="00117810">
        <w:t>Safety</w:t>
      </w:r>
    </w:p>
    <w:p w14:paraId="4D06031D" w14:textId="77777777" w:rsidR="008B4B28" w:rsidRDefault="008B4B28" w:rsidP="0069420B">
      <w:pPr>
        <w:pStyle w:val="PlainText"/>
        <w:rPr>
          <w:rFonts w:asciiTheme="majorHAnsi" w:hAnsiTheme="majorHAnsi"/>
          <w:szCs w:val="24"/>
        </w:rPr>
      </w:pPr>
      <w:r w:rsidRPr="00362E1C">
        <w:rPr>
          <w:rFonts w:asciiTheme="majorHAnsi" w:hAnsiTheme="majorHAnsi"/>
          <w:szCs w:val="24"/>
        </w:rPr>
        <w:t>Country firefighters and police support every regional family. The Andrews Labor Government is giving them the resources they need to keep locals safe. The Budget includes:</w:t>
      </w:r>
    </w:p>
    <w:p w14:paraId="602F980F" w14:textId="77777777" w:rsidR="00117810" w:rsidRPr="00362E1C" w:rsidRDefault="00117810" w:rsidP="0069420B">
      <w:pPr>
        <w:pStyle w:val="PlainText"/>
        <w:rPr>
          <w:rFonts w:asciiTheme="majorHAnsi" w:hAnsiTheme="majorHAnsi"/>
          <w:szCs w:val="24"/>
        </w:rPr>
      </w:pPr>
    </w:p>
    <w:p w14:paraId="7AB23D88" w14:textId="77777777" w:rsidR="008B4B28" w:rsidRDefault="008B4B28" w:rsidP="0069420B">
      <w:pPr>
        <w:pStyle w:val="PlainText"/>
        <w:rPr>
          <w:rFonts w:asciiTheme="majorHAnsi" w:hAnsiTheme="majorHAnsi"/>
          <w:szCs w:val="24"/>
        </w:rPr>
      </w:pPr>
      <w:r w:rsidRPr="00362E1C">
        <w:rPr>
          <w:rFonts w:asciiTheme="majorHAnsi" w:hAnsiTheme="majorHAnsi"/>
          <w:szCs w:val="24"/>
        </w:rPr>
        <w:t>Funding to commence the recruitment of 450 additional career firefighters.</w:t>
      </w:r>
    </w:p>
    <w:p w14:paraId="1CE97269" w14:textId="77777777" w:rsidR="00117810" w:rsidRPr="00362E1C" w:rsidRDefault="00117810" w:rsidP="0069420B">
      <w:pPr>
        <w:pStyle w:val="PlainText"/>
        <w:rPr>
          <w:rFonts w:asciiTheme="majorHAnsi" w:hAnsiTheme="majorHAnsi"/>
          <w:szCs w:val="24"/>
        </w:rPr>
      </w:pPr>
    </w:p>
    <w:p w14:paraId="22EF8DFC" w14:textId="70415838" w:rsidR="008B4B28" w:rsidRDefault="008B4B28" w:rsidP="0069420B">
      <w:pPr>
        <w:pStyle w:val="PlainText"/>
        <w:rPr>
          <w:rFonts w:asciiTheme="majorHAnsi" w:hAnsiTheme="majorHAnsi"/>
          <w:szCs w:val="24"/>
        </w:rPr>
      </w:pPr>
      <w:r w:rsidRPr="00362E1C">
        <w:rPr>
          <w:rFonts w:asciiTheme="majorHAnsi" w:hAnsiTheme="majorHAnsi"/>
          <w:szCs w:val="24"/>
        </w:rPr>
        <w:t>$50</w:t>
      </w:r>
      <w:r w:rsidR="00626D8B">
        <w:rPr>
          <w:rFonts w:asciiTheme="majorHAnsi" w:hAnsiTheme="majorHAnsi"/>
          <w:szCs w:val="24"/>
        </w:rPr>
        <w:t> million</w:t>
      </w:r>
      <w:r w:rsidRPr="00362E1C">
        <w:rPr>
          <w:rFonts w:asciiTheme="majorHAnsi" w:hAnsiTheme="majorHAnsi"/>
          <w:szCs w:val="24"/>
        </w:rPr>
        <w:t xml:space="preserve"> to continue planned burning on public land, which reduces bushfire risk and $7</w:t>
      </w:r>
      <w:r w:rsidR="00626D8B">
        <w:rPr>
          <w:rFonts w:asciiTheme="majorHAnsi" w:hAnsiTheme="majorHAnsi"/>
          <w:szCs w:val="24"/>
        </w:rPr>
        <w:t> million</w:t>
      </w:r>
      <w:r w:rsidRPr="00362E1C">
        <w:rPr>
          <w:rFonts w:asciiTheme="majorHAnsi" w:hAnsiTheme="majorHAnsi"/>
          <w:szCs w:val="24"/>
        </w:rPr>
        <w:t xml:space="preserve"> to remove hazardous trees next to roads and tracks.</w:t>
      </w:r>
    </w:p>
    <w:p w14:paraId="42D6DC65" w14:textId="77777777" w:rsidR="00117810" w:rsidRPr="00362E1C" w:rsidRDefault="00117810" w:rsidP="0069420B">
      <w:pPr>
        <w:pStyle w:val="PlainText"/>
        <w:rPr>
          <w:rFonts w:asciiTheme="majorHAnsi" w:hAnsiTheme="majorHAnsi"/>
          <w:szCs w:val="24"/>
        </w:rPr>
      </w:pPr>
    </w:p>
    <w:p w14:paraId="5B26AE86" w14:textId="28A6315E" w:rsidR="008B4B28" w:rsidRDefault="008B4B28" w:rsidP="0069420B">
      <w:pPr>
        <w:pStyle w:val="PlainText"/>
        <w:rPr>
          <w:rFonts w:asciiTheme="majorHAnsi" w:hAnsiTheme="majorHAnsi"/>
          <w:szCs w:val="24"/>
        </w:rPr>
      </w:pPr>
      <w:r w:rsidRPr="00362E1C">
        <w:rPr>
          <w:rFonts w:asciiTheme="majorHAnsi" w:hAnsiTheme="majorHAnsi"/>
          <w:szCs w:val="24"/>
        </w:rPr>
        <w:t>$33.5</w:t>
      </w:r>
      <w:r w:rsidR="00626D8B">
        <w:rPr>
          <w:rFonts w:asciiTheme="majorHAnsi" w:hAnsiTheme="majorHAnsi"/>
          <w:szCs w:val="24"/>
        </w:rPr>
        <w:t> million</w:t>
      </w:r>
      <w:r w:rsidRPr="00362E1C">
        <w:rPr>
          <w:rFonts w:asciiTheme="majorHAnsi" w:hAnsiTheme="majorHAnsi"/>
          <w:szCs w:val="24"/>
        </w:rPr>
        <w:t xml:space="preserve"> to purchase 70 new CFA trucks with modern, up-to-date firefighting technology to boost the capability and safety of the volunteers who crew them.</w:t>
      </w:r>
    </w:p>
    <w:p w14:paraId="47D1D5A6" w14:textId="77777777" w:rsidR="00117810" w:rsidRPr="00362E1C" w:rsidRDefault="00117810" w:rsidP="0069420B">
      <w:pPr>
        <w:pStyle w:val="PlainText"/>
        <w:rPr>
          <w:rFonts w:asciiTheme="majorHAnsi" w:hAnsiTheme="majorHAnsi"/>
          <w:szCs w:val="24"/>
        </w:rPr>
      </w:pPr>
    </w:p>
    <w:p w14:paraId="76022A6F" w14:textId="1A425F95" w:rsidR="008B4B28" w:rsidRDefault="008B4B28" w:rsidP="0069420B">
      <w:pPr>
        <w:pStyle w:val="PlainText"/>
        <w:rPr>
          <w:rFonts w:asciiTheme="majorHAnsi" w:hAnsiTheme="majorHAnsi"/>
          <w:szCs w:val="24"/>
        </w:rPr>
      </w:pPr>
      <w:r w:rsidRPr="00362E1C">
        <w:rPr>
          <w:rFonts w:asciiTheme="majorHAnsi" w:hAnsiTheme="majorHAnsi"/>
          <w:szCs w:val="24"/>
        </w:rPr>
        <w:t>$11</w:t>
      </w:r>
      <w:r w:rsidR="00626D8B">
        <w:rPr>
          <w:rFonts w:asciiTheme="majorHAnsi" w:hAnsiTheme="majorHAnsi"/>
          <w:szCs w:val="24"/>
        </w:rPr>
        <w:t> million</w:t>
      </w:r>
      <w:r w:rsidRPr="00362E1C">
        <w:rPr>
          <w:rFonts w:asciiTheme="majorHAnsi" w:hAnsiTheme="majorHAnsi"/>
          <w:szCs w:val="24"/>
        </w:rPr>
        <w:t xml:space="preserve"> to give firefighters a safe and comfortable place to meet and train and help their units grow, upgrading rundown and threadbare CFA stations and amenities.</w:t>
      </w:r>
    </w:p>
    <w:p w14:paraId="57FE1BAB" w14:textId="77777777" w:rsidR="00117810" w:rsidRPr="00362E1C" w:rsidRDefault="00117810" w:rsidP="0069420B">
      <w:pPr>
        <w:pStyle w:val="PlainText"/>
        <w:rPr>
          <w:rFonts w:asciiTheme="majorHAnsi" w:hAnsiTheme="majorHAnsi"/>
          <w:szCs w:val="24"/>
        </w:rPr>
      </w:pPr>
    </w:p>
    <w:p w14:paraId="4C22E9C5" w14:textId="77777777" w:rsidR="008B4B28" w:rsidRDefault="008B4B28" w:rsidP="0069420B">
      <w:pPr>
        <w:pStyle w:val="PlainText"/>
        <w:rPr>
          <w:rFonts w:asciiTheme="majorHAnsi" w:hAnsiTheme="majorHAnsi"/>
          <w:szCs w:val="24"/>
        </w:rPr>
      </w:pPr>
      <w:r w:rsidRPr="00362E1C">
        <w:rPr>
          <w:rFonts w:asciiTheme="majorHAnsi" w:hAnsiTheme="majorHAnsi"/>
          <w:szCs w:val="24"/>
        </w:rPr>
        <w:t>New stations will be built in Huntly and Buninyong, and toilets and bathroom facilities will be installed at up to 100 CFA stations.</w:t>
      </w:r>
    </w:p>
    <w:p w14:paraId="4A784B35" w14:textId="77777777" w:rsidR="00117810" w:rsidRPr="00362E1C" w:rsidRDefault="00117810" w:rsidP="0069420B">
      <w:pPr>
        <w:pStyle w:val="PlainText"/>
        <w:rPr>
          <w:rFonts w:asciiTheme="majorHAnsi" w:hAnsiTheme="majorHAnsi"/>
          <w:szCs w:val="24"/>
        </w:rPr>
      </w:pPr>
    </w:p>
    <w:p w14:paraId="726F17BC" w14:textId="2C09ECBF" w:rsidR="008B4B28" w:rsidRPr="00362E1C" w:rsidRDefault="008B4B28" w:rsidP="0069420B">
      <w:pPr>
        <w:pStyle w:val="PlainText"/>
        <w:rPr>
          <w:rFonts w:asciiTheme="majorHAnsi" w:hAnsiTheme="majorHAnsi"/>
          <w:szCs w:val="24"/>
        </w:rPr>
      </w:pPr>
      <w:r w:rsidRPr="00362E1C">
        <w:rPr>
          <w:rFonts w:asciiTheme="majorHAnsi" w:hAnsiTheme="majorHAnsi"/>
          <w:szCs w:val="24"/>
        </w:rPr>
        <w:t>$9.6</w:t>
      </w:r>
      <w:r w:rsidR="00626D8B">
        <w:rPr>
          <w:rFonts w:asciiTheme="majorHAnsi" w:hAnsiTheme="majorHAnsi"/>
          <w:szCs w:val="24"/>
        </w:rPr>
        <w:t> million</w:t>
      </w:r>
      <w:r w:rsidRPr="00362E1C">
        <w:rPr>
          <w:rFonts w:asciiTheme="majorHAnsi" w:hAnsiTheme="majorHAnsi"/>
          <w:szCs w:val="24"/>
        </w:rPr>
        <w:t xml:space="preserve"> to fund a program that dispatches firefighters at the same time as paramedics at 33 integrated CFA stations, increasing survival chances for heart attack patients.</w:t>
      </w:r>
    </w:p>
    <w:p w14:paraId="2AEE7A17" w14:textId="77777777" w:rsidR="008B4B28" w:rsidRPr="00362E1C" w:rsidRDefault="008B4B28" w:rsidP="0069420B">
      <w:pPr>
        <w:pStyle w:val="PlainText"/>
        <w:rPr>
          <w:rFonts w:asciiTheme="majorHAnsi" w:hAnsiTheme="majorHAnsi"/>
          <w:szCs w:val="24"/>
        </w:rPr>
      </w:pPr>
    </w:p>
    <w:p w14:paraId="19CE8253" w14:textId="393D96AF" w:rsidR="008B4B28" w:rsidRDefault="008B4B28" w:rsidP="0069420B">
      <w:pPr>
        <w:pStyle w:val="PlainText"/>
        <w:rPr>
          <w:rFonts w:asciiTheme="majorHAnsi" w:hAnsiTheme="majorHAnsi"/>
          <w:szCs w:val="24"/>
        </w:rPr>
      </w:pPr>
      <w:r w:rsidRPr="00362E1C">
        <w:rPr>
          <w:rFonts w:asciiTheme="majorHAnsi" w:hAnsiTheme="majorHAnsi"/>
          <w:szCs w:val="24"/>
        </w:rPr>
        <w:t>$200,000 to expand support services for firefighters suffering post-traumatic stress disorder, because they can be exposed to horrific scenes any time they</w:t>
      </w:r>
      <w:r w:rsidR="0069420B">
        <w:rPr>
          <w:rFonts w:asciiTheme="majorHAnsi" w:hAnsiTheme="majorHAnsi"/>
          <w:szCs w:val="24"/>
        </w:rPr>
        <w:t>’</w:t>
      </w:r>
      <w:r w:rsidRPr="00362E1C">
        <w:rPr>
          <w:rFonts w:asciiTheme="majorHAnsi" w:hAnsiTheme="majorHAnsi"/>
          <w:szCs w:val="24"/>
        </w:rPr>
        <w:t>re on shift.</w:t>
      </w:r>
    </w:p>
    <w:p w14:paraId="03EA132A" w14:textId="77777777" w:rsidR="00117810" w:rsidRPr="00362E1C" w:rsidRDefault="00117810" w:rsidP="0069420B">
      <w:pPr>
        <w:pStyle w:val="PlainText"/>
        <w:rPr>
          <w:rFonts w:asciiTheme="majorHAnsi" w:hAnsiTheme="majorHAnsi"/>
          <w:szCs w:val="24"/>
        </w:rPr>
      </w:pPr>
    </w:p>
    <w:p w14:paraId="226A65F2" w14:textId="18966C9D" w:rsidR="008B4B28" w:rsidRDefault="008B4B28" w:rsidP="0069420B">
      <w:pPr>
        <w:pStyle w:val="PlainText"/>
        <w:rPr>
          <w:rFonts w:asciiTheme="majorHAnsi" w:hAnsiTheme="majorHAnsi"/>
          <w:szCs w:val="24"/>
        </w:rPr>
      </w:pPr>
      <w:r w:rsidRPr="00362E1C">
        <w:rPr>
          <w:rFonts w:asciiTheme="majorHAnsi" w:hAnsiTheme="majorHAnsi"/>
          <w:szCs w:val="24"/>
        </w:rPr>
        <w:t>$30</w:t>
      </w:r>
      <w:r w:rsidR="00626D8B">
        <w:rPr>
          <w:rFonts w:asciiTheme="majorHAnsi" w:hAnsiTheme="majorHAnsi"/>
          <w:szCs w:val="24"/>
        </w:rPr>
        <w:t> million</w:t>
      </w:r>
      <w:r w:rsidRPr="00362E1C">
        <w:rPr>
          <w:rFonts w:asciiTheme="majorHAnsi" w:hAnsiTheme="majorHAnsi"/>
          <w:szCs w:val="24"/>
        </w:rPr>
        <w:t xml:space="preserve"> will be also provided to implement all the recommendations of the Hazelwood Coal Mine Fire Inquiry.</w:t>
      </w:r>
    </w:p>
    <w:p w14:paraId="45EDDCBE" w14:textId="77777777" w:rsidR="00117810" w:rsidRPr="00362E1C" w:rsidRDefault="00117810" w:rsidP="0069420B">
      <w:pPr>
        <w:pStyle w:val="PlainText"/>
        <w:rPr>
          <w:rFonts w:asciiTheme="majorHAnsi" w:hAnsiTheme="majorHAnsi"/>
          <w:szCs w:val="24"/>
        </w:rPr>
      </w:pPr>
    </w:p>
    <w:p w14:paraId="66D5CCCE" w14:textId="77777777"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has started a new CFA district, is conducting a long-term health study of the fire and implementing better procedures to manage smoke if such an event ever occurs again.</w:t>
      </w:r>
    </w:p>
    <w:p w14:paraId="513A3E7D" w14:textId="77777777" w:rsidR="00117810" w:rsidRPr="00362E1C" w:rsidRDefault="00117810" w:rsidP="0069420B">
      <w:pPr>
        <w:pStyle w:val="PlainText"/>
        <w:rPr>
          <w:rFonts w:asciiTheme="majorHAnsi" w:hAnsiTheme="majorHAnsi"/>
          <w:szCs w:val="24"/>
        </w:rPr>
      </w:pPr>
    </w:p>
    <w:p w14:paraId="5C1E031B" w14:textId="77777777" w:rsidR="00626D8B" w:rsidRDefault="00626D8B">
      <w:pPr>
        <w:rPr>
          <w:rFonts w:asciiTheme="majorHAnsi" w:hAnsiTheme="majorHAnsi"/>
        </w:rPr>
      </w:pPr>
      <w:r>
        <w:rPr>
          <w:rFonts w:asciiTheme="majorHAnsi" w:hAnsiTheme="majorHAnsi"/>
        </w:rPr>
        <w:br w:type="page"/>
      </w:r>
    </w:p>
    <w:p w14:paraId="331ED726" w14:textId="3DDCD682" w:rsidR="008B4B28" w:rsidRDefault="008B4B28" w:rsidP="0069420B">
      <w:pPr>
        <w:pStyle w:val="PlainText"/>
        <w:rPr>
          <w:rFonts w:asciiTheme="majorHAnsi" w:hAnsiTheme="majorHAnsi"/>
          <w:szCs w:val="24"/>
        </w:rPr>
      </w:pPr>
      <w:r w:rsidRPr="00362E1C">
        <w:rPr>
          <w:rFonts w:asciiTheme="majorHAnsi" w:hAnsiTheme="majorHAnsi"/>
          <w:szCs w:val="24"/>
        </w:rPr>
        <w:lastRenderedPageBreak/>
        <w:t>A new emergency services hub for fire and ambulance services will be also be established at Morwell, to strengthen the emergency response in the Latrobe Valley.</w:t>
      </w:r>
    </w:p>
    <w:p w14:paraId="427C169B" w14:textId="77777777" w:rsidR="00117810" w:rsidRPr="00362E1C" w:rsidRDefault="00117810" w:rsidP="0069420B">
      <w:pPr>
        <w:pStyle w:val="PlainText"/>
        <w:rPr>
          <w:rFonts w:asciiTheme="majorHAnsi" w:hAnsiTheme="majorHAnsi"/>
          <w:szCs w:val="24"/>
        </w:rPr>
      </w:pPr>
    </w:p>
    <w:p w14:paraId="41309E41" w14:textId="475A95A9" w:rsidR="008B4B28" w:rsidRDefault="008B4B28" w:rsidP="0069420B">
      <w:pPr>
        <w:pStyle w:val="PlainText"/>
        <w:rPr>
          <w:rFonts w:asciiTheme="majorHAnsi" w:hAnsiTheme="majorHAnsi"/>
          <w:szCs w:val="24"/>
        </w:rPr>
      </w:pPr>
      <w:r w:rsidRPr="00362E1C">
        <w:rPr>
          <w:rFonts w:asciiTheme="majorHAnsi" w:hAnsiTheme="majorHAnsi"/>
          <w:szCs w:val="24"/>
        </w:rPr>
        <w:t>$35.4</w:t>
      </w:r>
      <w:r w:rsidR="00626D8B">
        <w:rPr>
          <w:rFonts w:asciiTheme="majorHAnsi" w:hAnsiTheme="majorHAnsi"/>
          <w:szCs w:val="24"/>
        </w:rPr>
        <w:t> million</w:t>
      </w:r>
      <w:r w:rsidRPr="00362E1C">
        <w:rPr>
          <w:rFonts w:asciiTheme="majorHAnsi" w:hAnsiTheme="majorHAnsi"/>
          <w:szCs w:val="24"/>
        </w:rPr>
        <w:t xml:space="preserve"> to upgrade the regional police radio system from the outdated analogue network to a secure, encrypted digital network to prevent eavesdroppers picking up details of police operations.</w:t>
      </w:r>
    </w:p>
    <w:p w14:paraId="2D7BFFF1" w14:textId="77777777" w:rsidR="00117810" w:rsidRPr="00362E1C" w:rsidRDefault="00117810" w:rsidP="0069420B">
      <w:pPr>
        <w:pStyle w:val="PlainText"/>
        <w:rPr>
          <w:rFonts w:asciiTheme="majorHAnsi" w:hAnsiTheme="majorHAnsi"/>
          <w:szCs w:val="24"/>
        </w:rPr>
      </w:pPr>
    </w:p>
    <w:p w14:paraId="0133E81A" w14:textId="31B13D44" w:rsidR="008B4B28" w:rsidRPr="00362E1C" w:rsidRDefault="008B4B28" w:rsidP="0069420B">
      <w:pPr>
        <w:pStyle w:val="PlainText"/>
        <w:rPr>
          <w:rFonts w:asciiTheme="majorHAnsi" w:hAnsiTheme="majorHAnsi"/>
          <w:szCs w:val="24"/>
        </w:rPr>
      </w:pPr>
      <w:r w:rsidRPr="00362E1C">
        <w:rPr>
          <w:rFonts w:asciiTheme="majorHAnsi" w:hAnsiTheme="majorHAnsi"/>
          <w:szCs w:val="24"/>
        </w:rPr>
        <w:t>$7.8</w:t>
      </w:r>
      <w:r w:rsidR="00626D8B">
        <w:rPr>
          <w:rFonts w:asciiTheme="majorHAnsi" w:hAnsiTheme="majorHAnsi"/>
          <w:szCs w:val="24"/>
        </w:rPr>
        <w:t> million</w:t>
      </w:r>
      <w:r w:rsidRPr="00362E1C">
        <w:rPr>
          <w:rFonts w:asciiTheme="majorHAnsi" w:hAnsiTheme="majorHAnsi"/>
          <w:szCs w:val="24"/>
        </w:rPr>
        <w:t xml:space="preserve"> for 15 new sworn police officers in the Bellarine Peninsula and Geelong area.</w:t>
      </w:r>
    </w:p>
    <w:p w14:paraId="3F5BE1AC" w14:textId="77777777" w:rsidR="008B4B28" w:rsidRPr="00362E1C" w:rsidRDefault="008B4B28" w:rsidP="0069420B">
      <w:pPr>
        <w:pStyle w:val="PlainText"/>
        <w:rPr>
          <w:rFonts w:asciiTheme="majorHAnsi" w:hAnsiTheme="majorHAnsi"/>
          <w:szCs w:val="24"/>
        </w:rPr>
      </w:pPr>
    </w:p>
    <w:p w14:paraId="42ED4E1D" w14:textId="77777777" w:rsidR="008B4B28" w:rsidRPr="00117810" w:rsidRDefault="008B4B28" w:rsidP="00626D8B">
      <w:pPr>
        <w:pStyle w:val="Heading2"/>
      </w:pPr>
      <w:r w:rsidRPr="00117810">
        <w:t>Communities</w:t>
      </w:r>
    </w:p>
    <w:p w14:paraId="24DA908B"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Safe, strong and thriving communities are the bedrock of regional Victoria, and</w:t>
      </w:r>
    </w:p>
    <w:p w14:paraId="6FE7EE73" w14:textId="77777777"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will help cities and towns preserve their liveability. The Budget includes:</w:t>
      </w:r>
    </w:p>
    <w:p w14:paraId="09168CE8" w14:textId="77777777" w:rsidR="00117810" w:rsidRPr="00362E1C" w:rsidRDefault="00117810" w:rsidP="0069420B">
      <w:pPr>
        <w:pStyle w:val="PlainText"/>
        <w:rPr>
          <w:rFonts w:asciiTheme="majorHAnsi" w:hAnsiTheme="majorHAnsi"/>
          <w:szCs w:val="24"/>
        </w:rPr>
      </w:pPr>
    </w:p>
    <w:p w14:paraId="2FB39655" w14:textId="3DC9BD34" w:rsidR="008B4B28" w:rsidRDefault="008B4B28" w:rsidP="0069420B">
      <w:pPr>
        <w:pStyle w:val="PlainText"/>
        <w:rPr>
          <w:rFonts w:asciiTheme="majorHAnsi" w:hAnsiTheme="majorHAnsi"/>
          <w:szCs w:val="24"/>
        </w:rPr>
      </w:pPr>
      <w:r w:rsidRPr="00362E1C">
        <w:rPr>
          <w:rFonts w:asciiTheme="majorHAnsi" w:hAnsiTheme="majorHAnsi"/>
          <w:szCs w:val="24"/>
        </w:rPr>
        <w:t>A $50</w:t>
      </w:r>
      <w:r w:rsidR="00626D8B">
        <w:rPr>
          <w:rFonts w:asciiTheme="majorHAnsi" w:hAnsiTheme="majorHAnsi"/>
          <w:szCs w:val="24"/>
        </w:rPr>
        <w:t> million</w:t>
      </w:r>
      <w:r w:rsidRPr="00362E1C">
        <w:rPr>
          <w:rFonts w:asciiTheme="majorHAnsi" w:hAnsiTheme="majorHAnsi"/>
          <w:szCs w:val="24"/>
        </w:rPr>
        <w:t xml:space="preserve"> Stronger Regional Communities plan, helping towns attract more families and young people to live and work in regional Victoria.</w:t>
      </w:r>
    </w:p>
    <w:p w14:paraId="41285747" w14:textId="77777777" w:rsidR="00117810" w:rsidRPr="00362E1C" w:rsidRDefault="00117810" w:rsidP="0069420B">
      <w:pPr>
        <w:pStyle w:val="PlainText"/>
        <w:rPr>
          <w:rFonts w:asciiTheme="majorHAnsi" w:hAnsiTheme="majorHAnsi"/>
          <w:szCs w:val="24"/>
        </w:rPr>
      </w:pPr>
    </w:p>
    <w:p w14:paraId="179B0BBB" w14:textId="7ABABBE9" w:rsidR="008B4B28" w:rsidRDefault="008B4B28" w:rsidP="0069420B">
      <w:pPr>
        <w:pStyle w:val="PlainText"/>
        <w:rPr>
          <w:rFonts w:asciiTheme="majorHAnsi" w:hAnsiTheme="majorHAnsi"/>
          <w:szCs w:val="24"/>
        </w:rPr>
      </w:pPr>
      <w:r w:rsidRPr="00362E1C">
        <w:rPr>
          <w:rFonts w:asciiTheme="majorHAnsi" w:hAnsiTheme="majorHAnsi"/>
          <w:szCs w:val="24"/>
        </w:rPr>
        <w:t>$20</w:t>
      </w:r>
      <w:r w:rsidR="00626D8B">
        <w:rPr>
          <w:rFonts w:asciiTheme="majorHAnsi" w:hAnsiTheme="majorHAnsi"/>
          <w:szCs w:val="24"/>
        </w:rPr>
        <w:t> million</w:t>
      </w:r>
      <w:r w:rsidRPr="00362E1C">
        <w:rPr>
          <w:rFonts w:asciiTheme="majorHAnsi" w:hAnsiTheme="majorHAnsi"/>
          <w:szCs w:val="24"/>
        </w:rPr>
        <w:t xml:space="preserve"> to bring the arts to our regions, build partnerships with local councils, support regional galleries and performing arts centres and shine a spotlight on creative industries across Victoria.</w:t>
      </w:r>
    </w:p>
    <w:p w14:paraId="43A92512" w14:textId="77777777" w:rsidR="00117810" w:rsidRPr="00362E1C" w:rsidRDefault="00117810" w:rsidP="0069420B">
      <w:pPr>
        <w:pStyle w:val="PlainText"/>
        <w:rPr>
          <w:rFonts w:asciiTheme="majorHAnsi" w:hAnsiTheme="majorHAnsi"/>
          <w:szCs w:val="24"/>
        </w:rPr>
      </w:pPr>
    </w:p>
    <w:p w14:paraId="321DB809" w14:textId="54DDB883" w:rsidR="008B4B28" w:rsidRDefault="008B4B28" w:rsidP="0069420B">
      <w:pPr>
        <w:pStyle w:val="PlainText"/>
        <w:rPr>
          <w:rFonts w:asciiTheme="majorHAnsi" w:hAnsiTheme="majorHAnsi"/>
          <w:szCs w:val="24"/>
        </w:rPr>
      </w:pPr>
      <w:r w:rsidRPr="00362E1C">
        <w:rPr>
          <w:rFonts w:asciiTheme="majorHAnsi" w:hAnsiTheme="majorHAnsi"/>
          <w:szCs w:val="24"/>
        </w:rPr>
        <w:t>$80</w:t>
      </w:r>
      <w:r w:rsidR="00626D8B">
        <w:rPr>
          <w:rFonts w:asciiTheme="majorHAnsi" w:hAnsiTheme="majorHAnsi"/>
          <w:szCs w:val="24"/>
        </w:rPr>
        <w:t> million</w:t>
      </w:r>
      <w:r w:rsidRPr="00362E1C">
        <w:rPr>
          <w:rFonts w:asciiTheme="majorHAnsi" w:hAnsiTheme="majorHAnsi"/>
          <w:szCs w:val="24"/>
        </w:rPr>
        <w:t xml:space="preserve"> to bring more major events to our state and attract more interstate and international visitors to regional Victoria and Melbourne.</w:t>
      </w:r>
    </w:p>
    <w:p w14:paraId="4AFFFB0E" w14:textId="77777777" w:rsidR="00117810" w:rsidRPr="00362E1C" w:rsidRDefault="00117810" w:rsidP="0069420B">
      <w:pPr>
        <w:pStyle w:val="PlainText"/>
        <w:rPr>
          <w:rFonts w:asciiTheme="majorHAnsi" w:hAnsiTheme="majorHAnsi"/>
          <w:szCs w:val="24"/>
        </w:rPr>
      </w:pPr>
    </w:p>
    <w:p w14:paraId="392A0677" w14:textId="62981A73" w:rsidR="008B4B28" w:rsidRDefault="008B4B28" w:rsidP="0069420B">
      <w:pPr>
        <w:pStyle w:val="PlainText"/>
        <w:rPr>
          <w:rFonts w:asciiTheme="majorHAnsi" w:hAnsiTheme="majorHAnsi"/>
          <w:szCs w:val="24"/>
        </w:rPr>
      </w:pPr>
      <w:r w:rsidRPr="00362E1C">
        <w:rPr>
          <w:rFonts w:asciiTheme="majorHAnsi" w:hAnsiTheme="majorHAnsi"/>
          <w:szCs w:val="24"/>
        </w:rPr>
        <w:t>$70</w:t>
      </w:r>
      <w:r w:rsidR="00626D8B">
        <w:rPr>
          <w:rFonts w:asciiTheme="majorHAnsi" w:hAnsiTheme="majorHAnsi"/>
          <w:szCs w:val="24"/>
        </w:rPr>
        <w:t> million</w:t>
      </w:r>
      <w:r w:rsidRPr="00362E1C">
        <w:rPr>
          <w:rFonts w:asciiTheme="majorHAnsi" w:hAnsiTheme="majorHAnsi"/>
          <w:szCs w:val="24"/>
        </w:rPr>
        <w:t xml:space="preserve"> to build a new grandstand at Geelong</w:t>
      </w:r>
      <w:r w:rsidR="0069420B">
        <w:rPr>
          <w:rFonts w:asciiTheme="majorHAnsi" w:hAnsiTheme="majorHAnsi"/>
          <w:szCs w:val="24"/>
        </w:rPr>
        <w:t>’</w:t>
      </w:r>
      <w:r w:rsidRPr="00362E1C">
        <w:rPr>
          <w:rFonts w:asciiTheme="majorHAnsi" w:hAnsiTheme="majorHAnsi"/>
          <w:szCs w:val="24"/>
        </w:rPr>
        <w:t>s Simonds Stadium, improving facilities and increasing the ground</w:t>
      </w:r>
      <w:r w:rsidR="0069420B">
        <w:rPr>
          <w:rFonts w:asciiTheme="majorHAnsi" w:hAnsiTheme="majorHAnsi"/>
          <w:szCs w:val="24"/>
        </w:rPr>
        <w:t>’</w:t>
      </w:r>
      <w:r w:rsidRPr="00362E1C">
        <w:rPr>
          <w:rFonts w:asciiTheme="majorHAnsi" w:hAnsiTheme="majorHAnsi"/>
          <w:szCs w:val="24"/>
        </w:rPr>
        <w:t>s capacity to 36,000</w:t>
      </w:r>
      <w:r w:rsidR="00626D8B">
        <w:rPr>
          <w:rFonts w:asciiTheme="majorHAnsi" w:hAnsiTheme="majorHAnsi"/>
          <w:szCs w:val="24"/>
        </w:rPr>
        <w:t xml:space="preserve"> – </w:t>
      </w:r>
      <w:r w:rsidRPr="00362E1C">
        <w:rPr>
          <w:rFonts w:asciiTheme="majorHAnsi" w:hAnsiTheme="majorHAnsi"/>
          <w:szCs w:val="24"/>
        </w:rPr>
        <w:t>a new life for Australia</w:t>
      </w:r>
      <w:r w:rsidR="0069420B">
        <w:rPr>
          <w:rFonts w:asciiTheme="majorHAnsi" w:hAnsiTheme="majorHAnsi"/>
          <w:szCs w:val="24"/>
        </w:rPr>
        <w:t>’</w:t>
      </w:r>
      <w:r w:rsidRPr="00362E1C">
        <w:rPr>
          <w:rFonts w:asciiTheme="majorHAnsi" w:hAnsiTheme="majorHAnsi"/>
          <w:szCs w:val="24"/>
        </w:rPr>
        <w:t>s proudest regional stadium.</w:t>
      </w:r>
    </w:p>
    <w:p w14:paraId="594F27EB" w14:textId="77777777" w:rsidR="00117810" w:rsidRPr="00362E1C" w:rsidRDefault="00117810" w:rsidP="0069420B">
      <w:pPr>
        <w:pStyle w:val="PlainText"/>
        <w:rPr>
          <w:rFonts w:asciiTheme="majorHAnsi" w:hAnsiTheme="majorHAnsi"/>
          <w:szCs w:val="24"/>
        </w:rPr>
      </w:pPr>
    </w:p>
    <w:p w14:paraId="1C46CADD" w14:textId="0B88B3A1" w:rsidR="008B4B28" w:rsidRDefault="008B4B28" w:rsidP="0069420B">
      <w:pPr>
        <w:pStyle w:val="PlainText"/>
        <w:rPr>
          <w:rFonts w:asciiTheme="majorHAnsi" w:hAnsiTheme="majorHAnsi"/>
          <w:szCs w:val="24"/>
        </w:rPr>
      </w:pPr>
      <w:r w:rsidRPr="00362E1C">
        <w:rPr>
          <w:rFonts w:asciiTheme="majorHAnsi" w:hAnsiTheme="majorHAnsi"/>
          <w:szCs w:val="24"/>
        </w:rPr>
        <w:t>$11</w:t>
      </w:r>
      <w:r w:rsidR="00626D8B">
        <w:rPr>
          <w:rFonts w:asciiTheme="majorHAnsi" w:hAnsiTheme="majorHAnsi"/>
          <w:szCs w:val="24"/>
        </w:rPr>
        <w:t> million</w:t>
      </w:r>
      <w:r w:rsidRPr="00362E1C">
        <w:rPr>
          <w:rFonts w:asciiTheme="majorHAnsi" w:hAnsiTheme="majorHAnsi"/>
          <w:szCs w:val="24"/>
        </w:rPr>
        <w:t xml:space="preserve"> to upgrade dilapidated buildings, toilets, paths and roads and build new facilities in national and state parks across Victoria.</w:t>
      </w:r>
    </w:p>
    <w:p w14:paraId="4CBB486C" w14:textId="77777777" w:rsidR="00117810" w:rsidRPr="00362E1C" w:rsidRDefault="00117810" w:rsidP="0069420B">
      <w:pPr>
        <w:pStyle w:val="PlainText"/>
        <w:rPr>
          <w:rFonts w:asciiTheme="majorHAnsi" w:hAnsiTheme="majorHAnsi"/>
          <w:szCs w:val="24"/>
        </w:rPr>
      </w:pPr>
    </w:p>
    <w:p w14:paraId="62E14CA3" w14:textId="7504456D" w:rsidR="008B4B28" w:rsidRDefault="008B4B28" w:rsidP="0069420B">
      <w:pPr>
        <w:pStyle w:val="PlainText"/>
        <w:rPr>
          <w:rFonts w:asciiTheme="majorHAnsi" w:hAnsiTheme="majorHAnsi"/>
          <w:szCs w:val="24"/>
        </w:rPr>
      </w:pPr>
      <w:r w:rsidRPr="00362E1C">
        <w:rPr>
          <w:rFonts w:asciiTheme="majorHAnsi" w:hAnsiTheme="majorHAnsi"/>
          <w:szCs w:val="24"/>
        </w:rPr>
        <w:t>$13.5</w:t>
      </w:r>
      <w:r w:rsidR="00626D8B">
        <w:rPr>
          <w:rFonts w:asciiTheme="majorHAnsi" w:hAnsiTheme="majorHAnsi"/>
          <w:szCs w:val="24"/>
        </w:rPr>
        <w:t> million</w:t>
      </w:r>
      <w:r w:rsidRPr="00362E1C">
        <w:rPr>
          <w:rFonts w:asciiTheme="majorHAnsi" w:hAnsiTheme="majorHAnsi"/>
          <w:szCs w:val="24"/>
        </w:rPr>
        <w:t xml:space="preserve"> to complete the Portarlington Safe Harbour project, giving the pier a new life as a hub for boating, recreation and the local aquaculture industry.</w:t>
      </w:r>
    </w:p>
    <w:p w14:paraId="47D64035" w14:textId="77777777" w:rsidR="00117810" w:rsidRPr="00362E1C" w:rsidRDefault="00117810" w:rsidP="0069420B">
      <w:pPr>
        <w:pStyle w:val="PlainText"/>
        <w:rPr>
          <w:rFonts w:asciiTheme="majorHAnsi" w:hAnsiTheme="majorHAnsi"/>
          <w:szCs w:val="24"/>
        </w:rPr>
      </w:pPr>
    </w:p>
    <w:p w14:paraId="7845E693" w14:textId="4EA78BC2" w:rsidR="008B4B28" w:rsidRPr="00362E1C" w:rsidRDefault="008B4B28" w:rsidP="0069420B">
      <w:pPr>
        <w:pStyle w:val="PlainText"/>
        <w:rPr>
          <w:rFonts w:asciiTheme="majorHAnsi" w:hAnsiTheme="majorHAnsi"/>
          <w:szCs w:val="24"/>
        </w:rPr>
      </w:pPr>
      <w:r w:rsidRPr="00362E1C">
        <w:rPr>
          <w:rFonts w:asciiTheme="majorHAnsi" w:hAnsiTheme="majorHAnsi"/>
          <w:szCs w:val="24"/>
        </w:rPr>
        <w:t>$45</w:t>
      </w:r>
      <w:r w:rsidR="00626D8B">
        <w:rPr>
          <w:rFonts w:asciiTheme="majorHAnsi" w:hAnsiTheme="majorHAnsi"/>
          <w:szCs w:val="24"/>
        </w:rPr>
        <w:t> million</w:t>
      </w:r>
      <w:r w:rsidRPr="00362E1C">
        <w:rPr>
          <w:rFonts w:asciiTheme="majorHAnsi" w:hAnsiTheme="majorHAnsi"/>
          <w:szCs w:val="24"/>
        </w:rPr>
        <w:t xml:space="preserve"> to protect our rivers and waterways, improve the health of agricultural land and help farmers manage water use more efficiently.</w:t>
      </w:r>
    </w:p>
    <w:p w14:paraId="2CAB7BAE" w14:textId="77777777" w:rsidR="008B4B28" w:rsidRPr="00362E1C" w:rsidRDefault="008B4B28" w:rsidP="0069420B">
      <w:pPr>
        <w:pStyle w:val="PlainText"/>
        <w:rPr>
          <w:rFonts w:asciiTheme="majorHAnsi" w:hAnsiTheme="majorHAnsi"/>
          <w:szCs w:val="24"/>
        </w:rPr>
      </w:pPr>
    </w:p>
    <w:p w14:paraId="49B499CD" w14:textId="591404C8" w:rsidR="008B4B28" w:rsidRPr="00117810" w:rsidRDefault="008B4B28" w:rsidP="00626D8B">
      <w:pPr>
        <w:pStyle w:val="Highlight"/>
      </w:pPr>
      <w:r w:rsidRPr="00117810">
        <w:t>$20</w:t>
      </w:r>
      <w:r w:rsidR="00626D8B">
        <w:t> million</w:t>
      </w:r>
      <w:r w:rsidRPr="00117810">
        <w:t xml:space="preserve"> to bring the arts to regions</w:t>
      </w:r>
    </w:p>
    <w:p w14:paraId="307D3447" w14:textId="07A23207" w:rsidR="008B4B28" w:rsidRPr="00117810" w:rsidRDefault="008B4B28" w:rsidP="00626D8B">
      <w:pPr>
        <w:pStyle w:val="Highlight"/>
      </w:pPr>
      <w:r w:rsidRPr="00117810">
        <w:t>$13.5</w:t>
      </w:r>
      <w:r w:rsidR="00626D8B">
        <w:t> million</w:t>
      </w:r>
      <w:r w:rsidRPr="00117810">
        <w:t xml:space="preserve"> to complete the Portarlington Safe Harbour project</w:t>
      </w:r>
    </w:p>
    <w:p w14:paraId="4E4B435C" w14:textId="77777777" w:rsidR="008B4B28" w:rsidRPr="00362E1C" w:rsidRDefault="008B4B28" w:rsidP="0069420B">
      <w:pPr>
        <w:pStyle w:val="PlainText"/>
        <w:rPr>
          <w:rFonts w:asciiTheme="majorHAnsi" w:hAnsiTheme="majorHAnsi"/>
          <w:szCs w:val="24"/>
        </w:rPr>
      </w:pPr>
    </w:p>
    <w:p w14:paraId="386409C6" w14:textId="77777777" w:rsidR="008B4B28" w:rsidRPr="00362E1C" w:rsidRDefault="008B4B28" w:rsidP="0069420B">
      <w:pPr>
        <w:pStyle w:val="PlainText"/>
        <w:rPr>
          <w:rFonts w:asciiTheme="majorHAnsi" w:hAnsiTheme="majorHAnsi"/>
          <w:szCs w:val="24"/>
        </w:rPr>
      </w:pPr>
    </w:p>
    <w:p w14:paraId="70D7B33D" w14:textId="77777777" w:rsidR="008B4B28" w:rsidRPr="00362E1C" w:rsidRDefault="008B4B28" w:rsidP="0069420B">
      <w:pPr>
        <w:pStyle w:val="PlainText"/>
        <w:rPr>
          <w:rFonts w:asciiTheme="majorHAnsi" w:hAnsiTheme="majorHAnsi"/>
          <w:szCs w:val="24"/>
        </w:rPr>
      </w:pPr>
    </w:p>
    <w:p w14:paraId="1E0421D9" w14:textId="77777777" w:rsidR="008B4B28" w:rsidRPr="00362E1C" w:rsidRDefault="008B4B28" w:rsidP="0069420B">
      <w:pPr>
        <w:pStyle w:val="PlainText"/>
        <w:rPr>
          <w:rFonts w:asciiTheme="majorHAnsi" w:hAnsiTheme="majorHAnsi"/>
          <w:szCs w:val="24"/>
        </w:rPr>
      </w:pPr>
    </w:p>
    <w:p w14:paraId="5EF8A9B4" w14:textId="77777777" w:rsidR="00117810" w:rsidRDefault="00117810">
      <w:pPr>
        <w:rPr>
          <w:rFonts w:asciiTheme="majorHAnsi" w:hAnsiTheme="majorHAnsi"/>
        </w:rPr>
      </w:pPr>
      <w:r>
        <w:rPr>
          <w:rFonts w:asciiTheme="majorHAnsi" w:hAnsiTheme="majorHAnsi"/>
        </w:rPr>
        <w:br w:type="page"/>
      </w:r>
    </w:p>
    <w:p w14:paraId="1F9350E2" w14:textId="016A1D74" w:rsidR="008B4B28" w:rsidRPr="00117810" w:rsidRDefault="008B4B28" w:rsidP="00626D8B">
      <w:pPr>
        <w:pStyle w:val="Heading1"/>
      </w:pPr>
      <w:r w:rsidRPr="00117810">
        <w:lastRenderedPageBreak/>
        <w:t>Standing up for our state</w:t>
      </w:r>
    </w:p>
    <w:p w14:paraId="7192B9C7" w14:textId="68EB1F40" w:rsidR="008B4B28" w:rsidRDefault="008B4B28" w:rsidP="0069420B">
      <w:pPr>
        <w:pStyle w:val="PlainText"/>
        <w:rPr>
          <w:rFonts w:asciiTheme="majorHAnsi" w:hAnsiTheme="majorHAnsi"/>
          <w:szCs w:val="24"/>
        </w:rPr>
      </w:pPr>
      <w:r w:rsidRPr="00362E1C">
        <w:rPr>
          <w:rFonts w:asciiTheme="majorHAnsi" w:hAnsiTheme="majorHAnsi"/>
          <w:szCs w:val="24"/>
        </w:rPr>
        <w:t>Australia</w:t>
      </w:r>
      <w:r w:rsidR="0069420B">
        <w:rPr>
          <w:rFonts w:asciiTheme="majorHAnsi" w:hAnsiTheme="majorHAnsi"/>
          <w:szCs w:val="24"/>
        </w:rPr>
        <w:t>’</w:t>
      </w:r>
      <w:r w:rsidRPr="00362E1C">
        <w:rPr>
          <w:rFonts w:asciiTheme="majorHAnsi" w:hAnsiTheme="majorHAnsi"/>
          <w:szCs w:val="24"/>
        </w:rPr>
        <w:t>s governments need to work together to face up to our challenges as a nation. But working together means working in good faith and paying your fair share.</w:t>
      </w:r>
    </w:p>
    <w:p w14:paraId="049351EF" w14:textId="77777777" w:rsidR="00117810" w:rsidRPr="00362E1C" w:rsidRDefault="00117810" w:rsidP="0069420B">
      <w:pPr>
        <w:pStyle w:val="PlainText"/>
        <w:rPr>
          <w:rFonts w:asciiTheme="majorHAnsi" w:hAnsiTheme="majorHAnsi"/>
          <w:szCs w:val="24"/>
        </w:rPr>
      </w:pPr>
    </w:p>
    <w:p w14:paraId="24EDF2AB" w14:textId="643885F1" w:rsidR="008B4B28" w:rsidRDefault="008B4B28" w:rsidP="0069420B">
      <w:pPr>
        <w:pStyle w:val="PlainText"/>
        <w:rPr>
          <w:rFonts w:asciiTheme="majorHAnsi" w:hAnsiTheme="majorHAnsi"/>
          <w:szCs w:val="24"/>
        </w:rPr>
      </w:pPr>
      <w:r w:rsidRPr="00362E1C">
        <w:rPr>
          <w:rFonts w:asciiTheme="majorHAnsi" w:hAnsiTheme="majorHAnsi"/>
          <w:szCs w:val="24"/>
        </w:rPr>
        <w:t>The Commonwealth Government</w:t>
      </w:r>
      <w:r w:rsidR="0069420B">
        <w:rPr>
          <w:rFonts w:asciiTheme="majorHAnsi" w:hAnsiTheme="majorHAnsi"/>
          <w:szCs w:val="24"/>
        </w:rPr>
        <w:t>’</w:t>
      </w:r>
      <w:r w:rsidRPr="00362E1C">
        <w:rPr>
          <w:rFonts w:asciiTheme="majorHAnsi" w:hAnsiTheme="majorHAnsi"/>
          <w:szCs w:val="24"/>
        </w:rPr>
        <w:t>s cuts to our schools, hospitals and other services that every struggling family relies on, are simply unfair.</w:t>
      </w:r>
    </w:p>
    <w:p w14:paraId="22BB0036" w14:textId="77777777" w:rsidR="00117810" w:rsidRPr="00362E1C" w:rsidRDefault="00117810" w:rsidP="0069420B">
      <w:pPr>
        <w:pStyle w:val="PlainText"/>
        <w:rPr>
          <w:rFonts w:asciiTheme="majorHAnsi" w:hAnsiTheme="majorHAnsi"/>
          <w:szCs w:val="24"/>
        </w:rPr>
      </w:pPr>
    </w:p>
    <w:p w14:paraId="578348D6"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These cuts include $8.9 billion from our education system and more than</w:t>
      </w:r>
    </w:p>
    <w:p w14:paraId="628E14DA" w14:textId="77777777" w:rsidR="008B4B28" w:rsidRDefault="008B4B28" w:rsidP="0069420B">
      <w:pPr>
        <w:pStyle w:val="PlainText"/>
        <w:rPr>
          <w:rFonts w:asciiTheme="majorHAnsi" w:hAnsiTheme="majorHAnsi"/>
          <w:szCs w:val="24"/>
        </w:rPr>
      </w:pPr>
      <w:r w:rsidRPr="00362E1C">
        <w:rPr>
          <w:rFonts w:asciiTheme="majorHAnsi" w:hAnsiTheme="majorHAnsi"/>
          <w:szCs w:val="24"/>
        </w:rPr>
        <w:t>$13 billion from our health system over the next 10 years.</w:t>
      </w:r>
    </w:p>
    <w:p w14:paraId="7B03EEE8" w14:textId="77777777" w:rsidR="00117810" w:rsidRPr="00362E1C" w:rsidRDefault="00117810" w:rsidP="0069420B">
      <w:pPr>
        <w:pStyle w:val="PlainText"/>
        <w:rPr>
          <w:rFonts w:asciiTheme="majorHAnsi" w:hAnsiTheme="majorHAnsi"/>
          <w:szCs w:val="24"/>
        </w:rPr>
      </w:pPr>
    </w:p>
    <w:p w14:paraId="7FC2EA99" w14:textId="66ADCFA9" w:rsidR="008B4B28" w:rsidRDefault="008B4B28" w:rsidP="0069420B">
      <w:pPr>
        <w:pStyle w:val="PlainText"/>
        <w:rPr>
          <w:rFonts w:asciiTheme="majorHAnsi" w:hAnsiTheme="majorHAnsi"/>
          <w:szCs w:val="24"/>
        </w:rPr>
      </w:pPr>
      <w:r w:rsidRPr="00362E1C">
        <w:rPr>
          <w:rFonts w:asciiTheme="majorHAnsi" w:hAnsiTheme="majorHAnsi"/>
          <w:szCs w:val="24"/>
        </w:rPr>
        <w:t>Nor is Victoria getting our fair share of funding for the projects our state needs. Victoria</w:t>
      </w:r>
      <w:r w:rsidR="0069420B">
        <w:rPr>
          <w:rFonts w:asciiTheme="majorHAnsi" w:hAnsiTheme="majorHAnsi"/>
          <w:szCs w:val="24"/>
        </w:rPr>
        <w:t>’</w:t>
      </w:r>
      <w:r w:rsidRPr="00362E1C">
        <w:rPr>
          <w:rFonts w:asciiTheme="majorHAnsi" w:hAnsiTheme="majorHAnsi"/>
          <w:szCs w:val="24"/>
        </w:rPr>
        <w:t>s average share of national infrastructure funding has only been around 20 per cent since 2001-02.</w:t>
      </w:r>
    </w:p>
    <w:p w14:paraId="60F12B92" w14:textId="77777777" w:rsidR="00117810" w:rsidRPr="00362E1C" w:rsidRDefault="00117810" w:rsidP="0069420B">
      <w:pPr>
        <w:pStyle w:val="PlainText"/>
        <w:rPr>
          <w:rFonts w:asciiTheme="majorHAnsi" w:hAnsiTheme="majorHAnsi"/>
          <w:szCs w:val="24"/>
        </w:rPr>
      </w:pPr>
    </w:p>
    <w:p w14:paraId="73AEF600" w14:textId="77777777" w:rsidR="008B4B28" w:rsidRDefault="008B4B28" w:rsidP="0069420B">
      <w:pPr>
        <w:pStyle w:val="PlainText"/>
        <w:rPr>
          <w:rFonts w:asciiTheme="majorHAnsi" w:hAnsiTheme="majorHAnsi"/>
          <w:szCs w:val="24"/>
        </w:rPr>
      </w:pPr>
      <w:r w:rsidRPr="00362E1C">
        <w:rPr>
          <w:rFonts w:asciiTheme="majorHAnsi" w:hAnsiTheme="majorHAnsi"/>
          <w:szCs w:val="24"/>
        </w:rPr>
        <w:t>The Andrews Labor Government is investing in job-creating projects of national significance, transforming our public transport system and reducing the costs of congestion on busy roads.</w:t>
      </w:r>
    </w:p>
    <w:p w14:paraId="1F217275" w14:textId="77777777" w:rsidR="00117810" w:rsidRPr="00362E1C" w:rsidRDefault="00117810" w:rsidP="0069420B">
      <w:pPr>
        <w:pStyle w:val="PlainText"/>
        <w:rPr>
          <w:rFonts w:asciiTheme="majorHAnsi" w:hAnsiTheme="majorHAnsi"/>
          <w:szCs w:val="24"/>
        </w:rPr>
      </w:pPr>
    </w:p>
    <w:p w14:paraId="1A20591C" w14:textId="77777777" w:rsidR="008B4B28" w:rsidRDefault="008B4B28" w:rsidP="0069420B">
      <w:pPr>
        <w:pStyle w:val="PlainText"/>
        <w:rPr>
          <w:rFonts w:asciiTheme="majorHAnsi" w:hAnsiTheme="majorHAnsi"/>
          <w:szCs w:val="24"/>
        </w:rPr>
      </w:pPr>
      <w:r w:rsidRPr="00362E1C">
        <w:rPr>
          <w:rFonts w:asciiTheme="majorHAnsi" w:hAnsiTheme="majorHAnsi"/>
          <w:szCs w:val="24"/>
        </w:rPr>
        <w:t>Victoria will keep standing up for our fair share of infrastructure funding so we can get on with these projects faster.</w:t>
      </w:r>
    </w:p>
    <w:p w14:paraId="6130B3FD" w14:textId="77777777" w:rsidR="00117810" w:rsidRPr="00362E1C" w:rsidRDefault="00117810" w:rsidP="0069420B">
      <w:pPr>
        <w:pStyle w:val="PlainText"/>
        <w:rPr>
          <w:rFonts w:asciiTheme="majorHAnsi" w:hAnsiTheme="majorHAnsi"/>
          <w:szCs w:val="24"/>
        </w:rPr>
      </w:pPr>
    </w:p>
    <w:p w14:paraId="66074B6E" w14:textId="77777777" w:rsidR="008B4B28" w:rsidRDefault="008B4B28" w:rsidP="0069420B">
      <w:pPr>
        <w:pStyle w:val="PlainText"/>
        <w:rPr>
          <w:rFonts w:asciiTheme="majorHAnsi" w:hAnsiTheme="majorHAnsi"/>
          <w:szCs w:val="24"/>
        </w:rPr>
      </w:pPr>
      <w:r w:rsidRPr="00362E1C">
        <w:rPr>
          <w:rFonts w:asciiTheme="majorHAnsi" w:hAnsiTheme="majorHAnsi"/>
          <w:szCs w:val="24"/>
        </w:rPr>
        <w:t>Victoria opposes the cuts to our schools, hospitals and other services, and we will fight for our share of education funding.</w:t>
      </w:r>
    </w:p>
    <w:p w14:paraId="2475E7AC" w14:textId="77777777" w:rsidR="00117810" w:rsidRPr="00362E1C" w:rsidRDefault="00117810" w:rsidP="0069420B">
      <w:pPr>
        <w:pStyle w:val="PlainText"/>
        <w:rPr>
          <w:rFonts w:asciiTheme="majorHAnsi" w:hAnsiTheme="majorHAnsi"/>
          <w:szCs w:val="24"/>
        </w:rPr>
      </w:pPr>
    </w:p>
    <w:p w14:paraId="40E5A702" w14:textId="77777777" w:rsidR="008B4B28" w:rsidRPr="00362E1C" w:rsidRDefault="008B4B28" w:rsidP="0069420B">
      <w:pPr>
        <w:pStyle w:val="PlainText"/>
        <w:rPr>
          <w:rFonts w:asciiTheme="majorHAnsi" w:hAnsiTheme="majorHAnsi"/>
          <w:szCs w:val="24"/>
        </w:rPr>
      </w:pPr>
      <w:r w:rsidRPr="00362E1C">
        <w:rPr>
          <w:rFonts w:asciiTheme="majorHAnsi" w:hAnsiTheme="majorHAnsi"/>
          <w:szCs w:val="24"/>
        </w:rPr>
        <w:t>The Andrews Labor Government is prepared to work with the Commonwealth to help our state grow, but we will never work for them. We put Victorians first.</w:t>
      </w:r>
    </w:p>
    <w:p w14:paraId="4544CEB8" w14:textId="77777777" w:rsidR="008B4B28" w:rsidRDefault="008B4B28" w:rsidP="0069420B">
      <w:pPr>
        <w:pStyle w:val="PlainText"/>
        <w:rPr>
          <w:rFonts w:asciiTheme="majorHAnsi" w:hAnsiTheme="majorHAnsi"/>
          <w:szCs w:val="24"/>
        </w:rPr>
      </w:pPr>
    </w:p>
    <w:p w14:paraId="066A0066" w14:textId="77777777" w:rsidR="00626D8B" w:rsidRPr="00362E1C" w:rsidRDefault="00626D8B" w:rsidP="0069420B">
      <w:pPr>
        <w:pStyle w:val="PlainText"/>
        <w:rPr>
          <w:rFonts w:asciiTheme="majorHAnsi" w:hAnsiTheme="majorHAnsi"/>
          <w:szCs w:val="24"/>
        </w:rPr>
      </w:pPr>
    </w:p>
    <w:sectPr w:rsidR="00626D8B" w:rsidRPr="00362E1C" w:rsidSect="00B01332">
      <w:footerReference w:type="default" r:id="rId21"/>
      <w:pgSz w:w="11900" w:h="16840"/>
      <w:pgMar w:top="1152" w:right="1152" w:bottom="1152" w:left="1152"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BAAF2" w14:textId="77777777" w:rsidR="004054CC" w:rsidRDefault="004054CC" w:rsidP="004054CC">
      <w:r>
        <w:separator/>
      </w:r>
    </w:p>
  </w:endnote>
  <w:endnote w:type="continuationSeparator" w:id="0">
    <w:p w14:paraId="0DA64D53" w14:textId="77777777" w:rsidR="004054CC" w:rsidRDefault="004054CC" w:rsidP="00405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F37E7" w14:textId="77777777" w:rsidR="004054CC" w:rsidRDefault="004054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57B9E" w14:textId="77777777" w:rsidR="004054CC" w:rsidRDefault="004054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E0CAC" w14:textId="77777777" w:rsidR="004054CC" w:rsidRDefault="004054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394F4" w14:textId="222E69D1" w:rsidR="004054CC" w:rsidRPr="004054CC" w:rsidRDefault="004B7D9B" w:rsidP="004054CC">
    <w:pPr>
      <w:pStyle w:val="Footer"/>
    </w:pPr>
    <w:r>
      <w:t>Overview</w:t>
    </w:r>
    <w:r w:rsidR="004054CC" w:rsidRPr="004054CC">
      <w:tab/>
      <w:t xml:space="preserve">Page </w:t>
    </w:r>
    <w:r w:rsidR="004054CC" w:rsidRPr="004054CC">
      <w:fldChar w:fldCharType="begin"/>
    </w:r>
    <w:r w:rsidR="004054CC" w:rsidRPr="004054CC">
      <w:instrText xml:space="preserve"> page </w:instrText>
    </w:r>
    <w:r w:rsidR="004054CC" w:rsidRPr="004054CC">
      <w:fldChar w:fldCharType="separate"/>
    </w:r>
    <w:r>
      <w:rPr>
        <w:noProof/>
      </w:rPr>
      <w:t>30</w:t>
    </w:r>
    <w:r w:rsidR="004054CC" w:rsidRPr="004054C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0D3DC" w14:textId="77777777" w:rsidR="004054CC" w:rsidRDefault="004054CC" w:rsidP="004054CC">
      <w:r>
        <w:separator/>
      </w:r>
    </w:p>
  </w:footnote>
  <w:footnote w:type="continuationSeparator" w:id="0">
    <w:p w14:paraId="5DF77C6C" w14:textId="77777777" w:rsidR="004054CC" w:rsidRDefault="004054CC" w:rsidP="00405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A684E" w14:textId="77777777" w:rsidR="004054CC" w:rsidRDefault="004054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1F13E" w14:textId="77777777" w:rsidR="004054CC" w:rsidRDefault="004054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52C25" w14:textId="77777777" w:rsidR="004054CC" w:rsidRDefault="004054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A32F6"/>
    <w:multiLevelType w:val="hybridMultilevel"/>
    <w:tmpl w:val="89AE42AE"/>
    <w:lvl w:ilvl="0" w:tplc="8D50B714">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7F738C"/>
    <w:multiLevelType w:val="hybridMultilevel"/>
    <w:tmpl w:val="46BA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5B256A"/>
    <w:multiLevelType w:val="hybridMultilevel"/>
    <w:tmpl w:val="2A7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8046AB"/>
    <w:multiLevelType w:val="hybridMultilevel"/>
    <w:tmpl w:val="A3A4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976FA9"/>
    <w:multiLevelType w:val="hybridMultilevel"/>
    <w:tmpl w:val="FC7E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9B0D0E"/>
    <w:multiLevelType w:val="hybridMultilevel"/>
    <w:tmpl w:val="ED56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5D4890"/>
    <w:multiLevelType w:val="hybridMultilevel"/>
    <w:tmpl w:val="F3386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SortMethod w:val="00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606"/>
    <w:rsid w:val="0011041C"/>
    <w:rsid w:val="00117810"/>
    <w:rsid w:val="002A64B7"/>
    <w:rsid w:val="00362E1C"/>
    <w:rsid w:val="003C5FA3"/>
    <w:rsid w:val="004054CC"/>
    <w:rsid w:val="004B7D9B"/>
    <w:rsid w:val="005944AB"/>
    <w:rsid w:val="00626D8B"/>
    <w:rsid w:val="0069420B"/>
    <w:rsid w:val="007A3285"/>
    <w:rsid w:val="00816606"/>
    <w:rsid w:val="008B4B28"/>
    <w:rsid w:val="00B01332"/>
    <w:rsid w:val="00D2259B"/>
    <w:rsid w:val="00E55067"/>
    <w:rsid w:val="00EA7CA9"/>
    <w:rsid w:val="00EC57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06C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unhideWhenUsed="1"/>
    <w:lsdException w:name="Default Paragraph Font" w:uiPriority="1"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qFormat="1"/>
    <w:lsdException w:name="Date" w:unhideWhenUsed="1"/>
    <w:lsdException w:name="Hyperlink" w:unhideWhenUsed="1"/>
    <w:lsdException w:name="FollowedHyperlink" w:unhideWhenUsed="1"/>
    <w:lsdException w:name="Strong" w:uiPriority="22" w:qFormat="1"/>
    <w:lsdException w:name="Emphasis"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qFormat/>
    <w:rsid w:val="00626D8B"/>
  </w:style>
  <w:style w:type="paragraph" w:styleId="Heading1">
    <w:name w:val="heading 1"/>
    <w:basedOn w:val="PlainText"/>
    <w:next w:val="Normal"/>
    <w:link w:val="Heading1Char"/>
    <w:uiPriority w:val="9"/>
    <w:qFormat/>
    <w:rsid w:val="00626D8B"/>
    <w:pPr>
      <w:keepNext/>
      <w:outlineLvl w:val="0"/>
    </w:pPr>
    <w:rPr>
      <w:rFonts w:asciiTheme="majorHAnsi" w:hAnsiTheme="majorHAnsi"/>
      <w:b/>
      <w:color w:val="943634" w:themeColor="accent2" w:themeShade="BF"/>
      <w:sz w:val="96"/>
      <w:szCs w:val="96"/>
    </w:rPr>
  </w:style>
  <w:style w:type="paragraph" w:styleId="Heading2">
    <w:name w:val="heading 2"/>
    <w:basedOn w:val="PlainText"/>
    <w:next w:val="Normal"/>
    <w:link w:val="Heading2Char"/>
    <w:uiPriority w:val="9"/>
    <w:unhideWhenUsed/>
    <w:qFormat/>
    <w:rsid w:val="00626D8B"/>
    <w:pPr>
      <w:keepNext/>
      <w:outlineLvl w:val="1"/>
    </w:pPr>
    <w:rPr>
      <w:rFonts w:asciiTheme="majorHAnsi" w:hAnsiTheme="majorHAnsi"/>
      <w:color w:val="943634" w:themeColor="accent2" w:themeShade="BF"/>
      <w:sz w:val="36"/>
      <w:szCs w:val="36"/>
    </w:rPr>
  </w:style>
  <w:style w:type="paragraph" w:styleId="Heading3">
    <w:name w:val="heading 3"/>
    <w:basedOn w:val="PlainText"/>
    <w:next w:val="Normal"/>
    <w:link w:val="Heading3Char"/>
    <w:uiPriority w:val="9"/>
    <w:unhideWhenUsed/>
    <w:qFormat/>
    <w:rsid w:val="00626D8B"/>
    <w:pPr>
      <w:outlineLvl w:val="2"/>
    </w:pPr>
    <w:rPr>
      <w:rFonts w:asciiTheme="majorHAnsi" w:hAnsiTheme="majorHAnsi"/>
      <w:b/>
      <w:color w:val="943634" w:themeColor="accent2"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26D8B"/>
    <w:rPr>
      <w:rFonts w:ascii="Calibri" w:hAnsi="Calibri"/>
      <w:szCs w:val="21"/>
    </w:rPr>
  </w:style>
  <w:style w:type="character" w:customStyle="1" w:styleId="PlainTextChar">
    <w:name w:val="Plain Text Char"/>
    <w:basedOn w:val="DefaultParagraphFont"/>
    <w:link w:val="PlainText"/>
    <w:uiPriority w:val="99"/>
    <w:rsid w:val="00626D8B"/>
    <w:rPr>
      <w:rFonts w:ascii="Calibri" w:hAnsi="Calibri"/>
      <w:szCs w:val="21"/>
    </w:rPr>
  </w:style>
  <w:style w:type="character" w:styleId="Hyperlink">
    <w:name w:val="Hyperlink"/>
    <w:basedOn w:val="DefaultParagraphFont"/>
    <w:uiPriority w:val="99"/>
    <w:unhideWhenUsed/>
    <w:rsid w:val="00362E1C"/>
    <w:rPr>
      <w:color w:val="0000FF" w:themeColor="hyperlink"/>
      <w:u w:val="single"/>
    </w:rPr>
  </w:style>
  <w:style w:type="paragraph" w:styleId="BalloonText">
    <w:name w:val="Balloon Text"/>
    <w:basedOn w:val="Normal"/>
    <w:link w:val="BalloonTextChar"/>
    <w:uiPriority w:val="99"/>
    <w:semiHidden/>
    <w:rsid w:val="006942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6D8B"/>
    <w:rPr>
      <w:rFonts w:ascii="Lucida Grande" w:hAnsi="Lucida Grande" w:cs="Lucida Grande"/>
      <w:sz w:val="18"/>
      <w:szCs w:val="18"/>
    </w:rPr>
  </w:style>
  <w:style w:type="paragraph" w:customStyle="1" w:styleId="Bullet">
    <w:name w:val="Bullet"/>
    <w:basedOn w:val="PlainText"/>
    <w:qFormat/>
    <w:rsid w:val="00626D8B"/>
    <w:pPr>
      <w:numPr>
        <w:numId w:val="7"/>
      </w:numPr>
    </w:pPr>
    <w:rPr>
      <w:rFonts w:asciiTheme="majorHAnsi" w:hAnsiTheme="majorHAnsi"/>
      <w:szCs w:val="24"/>
    </w:rPr>
  </w:style>
  <w:style w:type="paragraph" w:customStyle="1" w:styleId="Copyrighttext">
    <w:name w:val="Copyright text"/>
    <w:basedOn w:val="Normal"/>
    <w:qFormat/>
    <w:rsid w:val="00626D8B"/>
    <w:pPr>
      <w:ind w:right="2837"/>
    </w:pPr>
    <w:rPr>
      <w:rFonts w:asciiTheme="majorHAnsi" w:hAnsiTheme="majorHAnsi"/>
      <w:sz w:val="20"/>
      <w:szCs w:val="20"/>
    </w:rPr>
  </w:style>
  <w:style w:type="paragraph" w:styleId="Footer">
    <w:name w:val="footer"/>
    <w:basedOn w:val="Normal"/>
    <w:link w:val="FooterChar"/>
    <w:uiPriority w:val="99"/>
    <w:unhideWhenUsed/>
    <w:rsid w:val="004054CC"/>
    <w:pPr>
      <w:tabs>
        <w:tab w:val="right" w:pos="9630"/>
      </w:tabs>
    </w:pPr>
    <w:rPr>
      <w:rFonts w:ascii="Calibri" w:hAnsi="Calibri"/>
      <w:sz w:val="22"/>
    </w:rPr>
  </w:style>
  <w:style w:type="character" w:customStyle="1" w:styleId="FooterChar">
    <w:name w:val="Footer Char"/>
    <w:basedOn w:val="DefaultParagraphFont"/>
    <w:link w:val="Footer"/>
    <w:uiPriority w:val="99"/>
    <w:rsid w:val="004054CC"/>
    <w:rPr>
      <w:rFonts w:ascii="Calibri" w:hAnsi="Calibri"/>
      <w:sz w:val="22"/>
    </w:rPr>
  </w:style>
  <w:style w:type="paragraph" w:styleId="Header">
    <w:name w:val="header"/>
    <w:basedOn w:val="Normal"/>
    <w:link w:val="HeaderChar"/>
    <w:uiPriority w:val="99"/>
    <w:unhideWhenUsed/>
    <w:rsid w:val="00626D8B"/>
    <w:pPr>
      <w:tabs>
        <w:tab w:val="center" w:pos="4320"/>
        <w:tab w:val="right" w:pos="8640"/>
      </w:tabs>
    </w:pPr>
  </w:style>
  <w:style w:type="character" w:customStyle="1" w:styleId="HeaderChar">
    <w:name w:val="Header Char"/>
    <w:basedOn w:val="DefaultParagraphFont"/>
    <w:link w:val="Header"/>
    <w:uiPriority w:val="99"/>
    <w:rsid w:val="00626D8B"/>
  </w:style>
  <w:style w:type="character" w:customStyle="1" w:styleId="Heading1Char">
    <w:name w:val="Heading 1 Char"/>
    <w:basedOn w:val="DefaultParagraphFont"/>
    <w:link w:val="Heading1"/>
    <w:uiPriority w:val="9"/>
    <w:rsid w:val="00626D8B"/>
    <w:rPr>
      <w:rFonts w:asciiTheme="majorHAnsi" w:hAnsiTheme="majorHAnsi"/>
      <w:b/>
      <w:color w:val="943634" w:themeColor="accent2" w:themeShade="BF"/>
      <w:sz w:val="96"/>
      <w:szCs w:val="96"/>
    </w:rPr>
  </w:style>
  <w:style w:type="character" w:customStyle="1" w:styleId="Heading2Char">
    <w:name w:val="Heading 2 Char"/>
    <w:basedOn w:val="DefaultParagraphFont"/>
    <w:link w:val="Heading2"/>
    <w:uiPriority w:val="9"/>
    <w:rsid w:val="00626D8B"/>
    <w:rPr>
      <w:rFonts w:asciiTheme="majorHAnsi" w:hAnsiTheme="majorHAnsi"/>
      <w:color w:val="943634" w:themeColor="accent2" w:themeShade="BF"/>
      <w:sz w:val="36"/>
      <w:szCs w:val="36"/>
    </w:rPr>
  </w:style>
  <w:style w:type="character" w:customStyle="1" w:styleId="Heading3Char">
    <w:name w:val="Heading 3 Char"/>
    <w:basedOn w:val="DefaultParagraphFont"/>
    <w:link w:val="Heading3"/>
    <w:uiPriority w:val="9"/>
    <w:rsid w:val="00626D8B"/>
    <w:rPr>
      <w:rFonts w:asciiTheme="majorHAnsi" w:hAnsiTheme="majorHAnsi"/>
      <w:b/>
      <w:color w:val="943634" w:themeColor="accent2" w:themeShade="BF"/>
    </w:rPr>
  </w:style>
  <w:style w:type="paragraph" w:customStyle="1" w:styleId="Highlight">
    <w:name w:val="Highlight"/>
    <w:basedOn w:val="PlainText"/>
    <w:qFormat/>
    <w:rsid w:val="00626D8B"/>
    <w:rPr>
      <w:rFonts w:asciiTheme="majorHAnsi" w:hAnsiTheme="majorHAnsi"/>
      <w:b/>
      <w:color w:val="943634" w:themeColor="accent2" w:themeShade="BF"/>
      <w:sz w:val="36"/>
      <w:szCs w:val="36"/>
    </w:rPr>
  </w:style>
  <w:style w:type="paragraph" w:customStyle="1" w:styleId="VicBudget">
    <w:name w:val="VicBudget"/>
    <w:basedOn w:val="PlainText"/>
    <w:qFormat/>
    <w:rsid w:val="00626D8B"/>
    <w:rPr>
      <w:rFonts w:asciiTheme="majorHAnsi" w:hAnsiTheme="majorHAnsi"/>
      <w:color w:val="943634" w:themeColor="accent2" w:themeShade="BF"/>
      <w:sz w:val="60"/>
      <w:szCs w:val="60"/>
    </w:rPr>
  </w:style>
  <w:style w:type="paragraph" w:customStyle="1" w:styleId="VicBudgetSubTitle">
    <w:name w:val="VicBudgetSubTitle"/>
    <w:basedOn w:val="PlainText"/>
    <w:qFormat/>
    <w:rsid w:val="00626D8B"/>
    <w:rPr>
      <w:rFonts w:asciiTheme="majorHAnsi" w:hAnsiTheme="majorHAnsi"/>
      <w:szCs w:val="24"/>
    </w:rPr>
  </w:style>
  <w:style w:type="paragraph" w:customStyle="1" w:styleId="VicBudgetTitle">
    <w:name w:val="VicBudgetTitle"/>
    <w:basedOn w:val="PlainText"/>
    <w:qFormat/>
    <w:rsid w:val="00626D8B"/>
    <w:rPr>
      <w:rFonts w:asciiTheme="majorHAnsi" w:hAnsiTheme="majorHAnsi"/>
      <w:b/>
      <w:color w:val="943634" w:themeColor="accent2" w:themeShade="BF"/>
      <w:sz w:val="144"/>
      <w:szCs w:val="1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unhideWhenUsed="1"/>
    <w:lsdException w:name="Default Paragraph Font" w:uiPriority="1"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qFormat="1"/>
    <w:lsdException w:name="Date" w:unhideWhenUsed="1"/>
    <w:lsdException w:name="Hyperlink" w:unhideWhenUsed="1"/>
    <w:lsdException w:name="FollowedHyperlink" w:unhideWhenUsed="1"/>
    <w:lsdException w:name="Strong" w:uiPriority="22" w:qFormat="1"/>
    <w:lsdException w:name="Emphasis"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qFormat/>
    <w:rsid w:val="00626D8B"/>
  </w:style>
  <w:style w:type="paragraph" w:styleId="Heading1">
    <w:name w:val="heading 1"/>
    <w:basedOn w:val="PlainText"/>
    <w:next w:val="Normal"/>
    <w:link w:val="Heading1Char"/>
    <w:uiPriority w:val="9"/>
    <w:qFormat/>
    <w:rsid w:val="00626D8B"/>
    <w:pPr>
      <w:keepNext/>
      <w:outlineLvl w:val="0"/>
    </w:pPr>
    <w:rPr>
      <w:rFonts w:asciiTheme="majorHAnsi" w:hAnsiTheme="majorHAnsi"/>
      <w:b/>
      <w:color w:val="943634" w:themeColor="accent2" w:themeShade="BF"/>
      <w:sz w:val="96"/>
      <w:szCs w:val="96"/>
    </w:rPr>
  </w:style>
  <w:style w:type="paragraph" w:styleId="Heading2">
    <w:name w:val="heading 2"/>
    <w:basedOn w:val="PlainText"/>
    <w:next w:val="Normal"/>
    <w:link w:val="Heading2Char"/>
    <w:uiPriority w:val="9"/>
    <w:unhideWhenUsed/>
    <w:qFormat/>
    <w:rsid w:val="00626D8B"/>
    <w:pPr>
      <w:keepNext/>
      <w:outlineLvl w:val="1"/>
    </w:pPr>
    <w:rPr>
      <w:rFonts w:asciiTheme="majorHAnsi" w:hAnsiTheme="majorHAnsi"/>
      <w:color w:val="943634" w:themeColor="accent2" w:themeShade="BF"/>
      <w:sz w:val="36"/>
      <w:szCs w:val="36"/>
    </w:rPr>
  </w:style>
  <w:style w:type="paragraph" w:styleId="Heading3">
    <w:name w:val="heading 3"/>
    <w:basedOn w:val="PlainText"/>
    <w:next w:val="Normal"/>
    <w:link w:val="Heading3Char"/>
    <w:uiPriority w:val="9"/>
    <w:unhideWhenUsed/>
    <w:qFormat/>
    <w:rsid w:val="00626D8B"/>
    <w:pPr>
      <w:outlineLvl w:val="2"/>
    </w:pPr>
    <w:rPr>
      <w:rFonts w:asciiTheme="majorHAnsi" w:hAnsiTheme="majorHAnsi"/>
      <w:b/>
      <w:color w:val="943634" w:themeColor="accent2"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26D8B"/>
    <w:rPr>
      <w:rFonts w:ascii="Calibri" w:hAnsi="Calibri"/>
      <w:szCs w:val="21"/>
    </w:rPr>
  </w:style>
  <w:style w:type="character" w:customStyle="1" w:styleId="PlainTextChar">
    <w:name w:val="Plain Text Char"/>
    <w:basedOn w:val="DefaultParagraphFont"/>
    <w:link w:val="PlainText"/>
    <w:uiPriority w:val="99"/>
    <w:rsid w:val="00626D8B"/>
    <w:rPr>
      <w:rFonts w:ascii="Calibri" w:hAnsi="Calibri"/>
      <w:szCs w:val="21"/>
    </w:rPr>
  </w:style>
  <w:style w:type="character" w:styleId="Hyperlink">
    <w:name w:val="Hyperlink"/>
    <w:basedOn w:val="DefaultParagraphFont"/>
    <w:uiPriority w:val="99"/>
    <w:unhideWhenUsed/>
    <w:rsid w:val="00362E1C"/>
    <w:rPr>
      <w:color w:val="0000FF" w:themeColor="hyperlink"/>
      <w:u w:val="single"/>
    </w:rPr>
  </w:style>
  <w:style w:type="paragraph" w:styleId="BalloonText">
    <w:name w:val="Balloon Text"/>
    <w:basedOn w:val="Normal"/>
    <w:link w:val="BalloonTextChar"/>
    <w:uiPriority w:val="99"/>
    <w:semiHidden/>
    <w:rsid w:val="006942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6D8B"/>
    <w:rPr>
      <w:rFonts w:ascii="Lucida Grande" w:hAnsi="Lucida Grande" w:cs="Lucida Grande"/>
      <w:sz w:val="18"/>
      <w:szCs w:val="18"/>
    </w:rPr>
  </w:style>
  <w:style w:type="paragraph" w:customStyle="1" w:styleId="Bullet">
    <w:name w:val="Bullet"/>
    <w:basedOn w:val="PlainText"/>
    <w:qFormat/>
    <w:rsid w:val="00626D8B"/>
    <w:pPr>
      <w:numPr>
        <w:numId w:val="7"/>
      </w:numPr>
    </w:pPr>
    <w:rPr>
      <w:rFonts w:asciiTheme="majorHAnsi" w:hAnsiTheme="majorHAnsi"/>
      <w:szCs w:val="24"/>
    </w:rPr>
  </w:style>
  <w:style w:type="paragraph" w:customStyle="1" w:styleId="Copyrighttext">
    <w:name w:val="Copyright text"/>
    <w:basedOn w:val="Normal"/>
    <w:qFormat/>
    <w:rsid w:val="00626D8B"/>
    <w:pPr>
      <w:ind w:right="2837"/>
    </w:pPr>
    <w:rPr>
      <w:rFonts w:asciiTheme="majorHAnsi" w:hAnsiTheme="majorHAnsi"/>
      <w:sz w:val="20"/>
      <w:szCs w:val="20"/>
    </w:rPr>
  </w:style>
  <w:style w:type="paragraph" w:styleId="Footer">
    <w:name w:val="footer"/>
    <w:basedOn w:val="Normal"/>
    <w:link w:val="FooterChar"/>
    <w:uiPriority w:val="99"/>
    <w:unhideWhenUsed/>
    <w:rsid w:val="004054CC"/>
    <w:pPr>
      <w:tabs>
        <w:tab w:val="right" w:pos="9630"/>
      </w:tabs>
    </w:pPr>
    <w:rPr>
      <w:rFonts w:ascii="Calibri" w:hAnsi="Calibri"/>
      <w:sz w:val="22"/>
    </w:rPr>
  </w:style>
  <w:style w:type="character" w:customStyle="1" w:styleId="FooterChar">
    <w:name w:val="Footer Char"/>
    <w:basedOn w:val="DefaultParagraphFont"/>
    <w:link w:val="Footer"/>
    <w:uiPriority w:val="99"/>
    <w:rsid w:val="004054CC"/>
    <w:rPr>
      <w:rFonts w:ascii="Calibri" w:hAnsi="Calibri"/>
      <w:sz w:val="22"/>
    </w:rPr>
  </w:style>
  <w:style w:type="paragraph" w:styleId="Header">
    <w:name w:val="header"/>
    <w:basedOn w:val="Normal"/>
    <w:link w:val="HeaderChar"/>
    <w:uiPriority w:val="99"/>
    <w:unhideWhenUsed/>
    <w:rsid w:val="00626D8B"/>
    <w:pPr>
      <w:tabs>
        <w:tab w:val="center" w:pos="4320"/>
        <w:tab w:val="right" w:pos="8640"/>
      </w:tabs>
    </w:pPr>
  </w:style>
  <w:style w:type="character" w:customStyle="1" w:styleId="HeaderChar">
    <w:name w:val="Header Char"/>
    <w:basedOn w:val="DefaultParagraphFont"/>
    <w:link w:val="Header"/>
    <w:uiPriority w:val="99"/>
    <w:rsid w:val="00626D8B"/>
  </w:style>
  <w:style w:type="character" w:customStyle="1" w:styleId="Heading1Char">
    <w:name w:val="Heading 1 Char"/>
    <w:basedOn w:val="DefaultParagraphFont"/>
    <w:link w:val="Heading1"/>
    <w:uiPriority w:val="9"/>
    <w:rsid w:val="00626D8B"/>
    <w:rPr>
      <w:rFonts w:asciiTheme="majorHAnsi" w:hAnsiTheme="majorHAnsi"/>
      <w:b/>
      <w:color w:val="943634" w:themeColor="accent2" w:themeShade="BF"/>
      <w:sz w:val="96"/>
      <w:szCs w:val="96"/>
    </w:rPr>
  </w:style>
  <w:style w:type="character" w:customStyle="1" w:styleId="Heading2Char">
    <w:name w:val="Heading 2 Char"/>
    <w:basedOn w:val="DefaultParagraphFont"/>
    <w:link w:val="Heading2"/>
    <w:uiPriority w:val="9"/>
    <w:rsid w:val="00626D8B"/>
    <w:rPr>
      <w:rFonts w:asciiTheme="majorHAnsi" w:hAnsiTheme="majorHAnsi"/>
      <w:color w:val="943634" w:themeColor="accent2" w:themeShade="BF"/>
      <w:sz w:val="36"/>
      <w:szCs w:val="36"/>
    </w:rPr>
  </w:style>
  <w:style w:type="character" w:customStyle="1" w:styleId="Heading3Char">
    <w:name w:val="Heading 3 Char"/>
    <w:basedOn w:val="DefaultParagraphFont"/>
    <w:link w:val="Heading3"/>
    <w:uiPriority w:val="9"/>
    <w:rsid w:val="00626D8B"/>
    <w:rPr>
      <w:rFonts w:asciiTheme="majorHAnsi" w:hAnsiTheme="majorHAnsi"/>
      <w:b/>
      <w:color w:val="943634" w:themeColor="accent2" w:themeShade="BF"/>
    </w:rPr>
  </w:style>
  <w:style w:type="paragraph" w:customStyle="1" w:styleId="Highlight">
    <w:name w:val="Highlight"/>
    <w:basedOn w:val="PlainText"/>
    <w:qFormat/>
    <w:rsid w:val="00626D8B"/>
    <w:rPr>
      <w:rFonts w:asciiTheme="majorHAnsi" w:hAnsiTheme="majorHAnsi"/>
      <w:b/>
      <w:color w:val="943634" w:themeColor="accent2" w:themeShade="BF"/>
      <w:sz w:val="36"/>
      <w:szCs w:val="36"/>
    </w:rPr>
  </w:style>
  <w:style w:type="paragraph" w:customStyle="1" w:styleId="VicBudget">
    <w:name w:val="VicBudget"/>
    <w:basedOn w:val="PlainText"/>
    <w:qFormat/>
    <w:rsid w:val="00626D8B"/>
    <w:rPr>
      <w:rFonts w:asciiTheme="majorHAnsi" w:hAnsiTheme="majorHAnsi"/>
      <w:color w:val="943634" w:themeColor="accent2" w:themeShade="BF"/>
      <w:sz w:val="60"/>
      <w:szCs w:val="60"/>
    </w:rPr>
  </w:style>
  <w:style w:type="paragraph" w:customStyle="1" w:styleId="VicBudgetSubTitle">
    <w:name w:val="VicBudgetSubTitle"/>
    <w:basedOn w:val="PlainText"/>
    <w:qFormat/>
    <w:rsid w:val="00626D8B"/>
    <w:rPr>
      <w:rFonts w:asciiTheme="majorHAnsi" w:hAnsiTheme="majorHAnsi"/>
      <w:szCs w:val="24"/>
    </w:rPr>
  </w:style>
  <w:style w:type="paragraph" w:customStyle="1" w:styleId="VicBudgetTitle">
    <w:name w:val="VicBudgetTitle"/>
    <w:basedOn w:val="PlainText"/>
    <w:qFormat/>
    <w:rsid w:val="00626D8B"/>
    <w:rPr>
      <w:rFonts w:asciiTheme="majorHAnsi" w:hAnsiTheme="majorHAnsi"/>
      <w:b/>
      <w:color w:val="943634" w:themeColor="accent2" w:themeShade="BF"/>
      <w:sz w:val="144"/>
      <w:szCs w:val="1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IPpolicy@dtf.vic.gov.au"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D67C8-5556-4655-908B-A13176984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67FE2D6C.dotm</Template>
  <TotalTime>51</TotalTime>
  <Pages>32</Pages>
  <Words>7365</Words>
  <Characters>41985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Ashe</dc:creator>
  <cp:keywords/>
  <dc:description/>
  <cp:lastModifiedBy>Deidre Steain</cp:lastModifiedBy>
  <cp:revision>12</cp:revision>
  <dcterms:created xsi:type="dcterms:W3CDTF">2015-05-01T09:55:00Z</dcterms:created>
  <dcterms:modified xsi:type="dcterms:W3CDTF">2015-05-04T01:44:00Z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c2bffacc-93b9-43b8-afab-fa2ce3109de7</vt:lpwstr>
  </property>
  <property fmtid="{D5CDD505-2E9C-101B-9397-08002B2CF9AE}" pid="3" name="PSPFClassification">
    <vt:lpwstr>Do Not Mark</vt:lpwstr>
  </property>
</Properties>
</file>